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2FAAE6E9" w:rsidR="00ED5F48" w:rsidRPr="004F39E9" w:rsidRDefault="00ED5F48" w:rsidP="004F39E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59B843F1" w:rsidR="00ED5F48" w:rsidRPr="004F39E9" w:rsidRDefault="00ED5F48" w:rsidP="004F39E9">
            <w:pPr>
              <w:pStyle w:val="ad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C3859"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0775CA8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LUNEDÌ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019E98B0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0A4DE2A1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MERCOLEDÌ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26FB6AD7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GIOVEDÌ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7691012F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VENERDÌ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4C148618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SABATO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DED814E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DOMENICA</w:t>
            </w:r>
          </w:p>
        </w:tc>
      </w:tr>
      <w:tr w:rsidR="00ED5F48" w:rsidRPr="00F750E4" w14:paraId="4D9E18BA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122A866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2DE6F1BB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1EB51DB5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24664EF4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071D5346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0D93B4EC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CED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CED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46CED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717B29B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26E7DF55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5A49B1F5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33C3C5DF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0120FF09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04F7C6E9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1887CA16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09C71BE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6433A973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561153B6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3BB82EB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2185B4E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675BA41D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29D696A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4237EE2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70792745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418EF806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06AE9776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42E385CD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27D263BD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095F7D20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272083C6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4F4AB01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358BFDA4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18B502CC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65E8919D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3318F202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4F9568D0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606F0454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5082743C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5CEF4550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"/>
      </w:tblPr>
      <w:tblGrid>
        <w:gridCol w:w="5233"/>
        <w:gridCol w:w="5233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5DB3D9B1" w:rsidR="00ED5F48" w:rsidRPr="004F39E9" w:rsidRDefault="00ED5F48" w:rsidP="004F39E9">
            <w:pPr>
              <w:pStyle w:val="ad"/>
              <w:spacing w:before="480"/>
              <w:jc w:val="left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Settembre</w:t>
            </w:r>
          </w:p>
        </w:tc>
        <w:tc>
          <w:tcPr>
            <w:tcW w:w="2500" w:type="pct"/>
            <w:vAlign w:val="center"/>
          </w:tcPr>
          <w:p w14:paraId="2C122BDC" w14:textId="0246264A" w:rsidR="00ED5F48" w:rsidRPr="004F39E9" w:rsidRDefault="00ED5F48" w:rsidP="004F39E9">
            <w:pPr>
              <w:pStyle w:val="ad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C3859"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113C2FAB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LUNEDÌ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360E136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479CA7F9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MERCOLEDÌ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676D6693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GIOVEDÌ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3A5D4C89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VENERDÌ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4320DE5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SABATO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3C69A4BC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DOMENICA</w:t>
            </w:r>
          </w:p>
        </w:tc>
      </w:tr>
      <w:tr w:rsidR="00ED5F48" w:rsidRPr="00F750E4" w14:paraId="166C3811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B43B821" w14:textId="291B536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FB9CA1" w14:textId="6A73FD5D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B4DA1A" w14:textId="0B1D1608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F1FFCFA" w14:textId="7A6F695F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8BB18" w14:textId="231ECA8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06E4B02" w14:textId="0B8A50B9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240438D" w14:textId="01F2503D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49CE26B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0666B4DE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73D40104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29A5154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2D00E289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014AAE7C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0F472EE3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47FFFA3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2EEF3E1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2647D42C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125CBA53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54D5107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3D00240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36CBD41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0A08F200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5DD56245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3C48E249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39677648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70ABA3F5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253ABD8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774EA140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3D39B192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5A9C7A53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475764E3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48DCD8A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035B11DE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48A4A444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561F8EEE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3CEA11AB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2A08518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5E467AD0" w:rsidR="00ED5F48" w:rsidRPr="004F39E9" w:rsidRDefault="00ED5F48" w:rsidP="004F39E9">
            <w:pPr>
              <w:pStyle w:val="ad"/>
              <w:spacing w:before="480"/>
              <w:jc w:val="left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Ottobre</w:t>
            </w:r>
          </w:p>
        </w:tc>
        <w:tc>
          <w:tcPr>
            <w:tcW w:w="2500" w:type="pct"/>
            <w:vAlign w:val="center"/>
          </w:tcPr>
          <w:p w14:paraId="351313CB" w14:textId="57EFB2AD" w:rsidR="00ED5F48" w:rsidRPr="004F39E9" w:rsidRDefault="00ED5F48" w:rsidP="004F39E9">
            <w:pPr>
              <w:pStyle w:val="ad"/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C3859"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4F39E9">
              <w:rPr>
                <w:rFonts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3950054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LUNEDÌ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4C53D4F4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4E77BE1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MERCOLEDÌ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458EAFD6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GIOVEDÌ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2B5FE27E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VENERDÌ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1D45AB1D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SABATO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81B6235" w:rsidR="00CA092A" w:rsidRPr="00F750E4" w:rsidRDefault="00CA092A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F750E4"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DOMENICA</w:t>
            </w:r>
          </w:p>
        </w:tc>
      </w:tr>
      <w:tr w:rsidR="00ED5F48" w:rsidRPr="00F750E4" w14:paraId="5381513E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73296A9C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1FCBD0CF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7481B3F6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1BC09436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46CED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66BF248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1E1E1599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0D28360C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6453F11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4B89B97B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D896A7F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66AD3508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10D1CB8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7AEAE82E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6CCBE0D2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3E652F8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E28DE49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260DB2B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4BA8D16F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E54FE9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C093EB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A11F475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9C753DA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F7E628B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3EAD46AC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0DD277E6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44AA8F0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C005B0D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30EE7249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62DA4F23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F3AB6AE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6FC82FC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4E592C35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0297C509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78446D7C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B761491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4F39E9">
        <w:trPr>
          <w:trHeight w:val="51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3A5B2819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03C1F4D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C3859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56E76"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4F39E9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4F39E9" w:rsidRDefault="00ED5F48" w:rsidP="004F39E9">
            <w:pPr>
              <w:pStyle w:val="Dates"/>
              <w:jc w:val="right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36B09758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1CA4D" w14:textId="77777777" w:rsidR="006240A6" w:rsidRDefault="006240A6">
      <w:pPr>
        <w:spacing w:after="0"/>
      </w:pPr>
      <w:r>
        <w:separator/>
      </w:r>
    </w:p>
  </w:endnote>
  <w:endnote w:type="continuationSeparator" w:id="0">
    <w:p w14:paraId="05C7BC10" w14:textId="77777777" w:rsidR="006240A6" w:rsidRDefault="006240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D8EDF" w14:textId="77777777" w:rsidR="006240A6" w:rsidRDefault="006240A6">
      <w:pPr>
        <w:spacing w:after="0"/>
      </w:pPr>
      <w:r>
        <w:separator/>
      </w:r>
    </w:p>
  </w:footnote>
  <w:footnote w:type="continuationSeparator" w:id="0">
    <w:p w14:paraId="7E572D85" w14:textId="77777777" w:rsidR="006240A6" w:rsidRDefault="006240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6E76"/>
    <w:rsid w:val="000600C2"/>
    <w:rsid w:val="00071356"/>
    <w:rsid w:val="00097A25"/>
    <w:rsid w:val="000A5A57"/>
    <w:rsid w:val="001274F3"/>
    <w:rsid w:val="00151CCE"/>
    <w:rsid w:val="00191502"/>
    <w:rsid w:val="001B01F9"/>
    <w:rsid w:val="001C41F9"/>
    <w:rsid w:val="00265433"/>
    <w:rsid w:val="00285C1D"/>
    <w:rsid w:val="002D7C5A"/>
    <w:rsid w:val="003327F5"/>
    <w:rsid w:val="00340CAF"/>
    <w:rsid w:val="00341A42"/>
    <w:rsid w:val="003C0D41"/>
    <w:rsid w:val="003E085C"/>
    <w:rsid w:val="003E7B3A"/>
    <w:rsid w:val="00416364"/>
    <w:rsid w:val="00431B29"/>
    <w:rsid w:val="00440416"/>
    <w:rsid w:val="00462EAD"/>
    <w:rsid w:val="004A6170"/>
    <w:rsid w:val="004C2FCF"/>
    <w:rsid w:val="004D4FC5"/>
    <w:rsid w:val="004F39E9"/>
    <w:rsid w:val="004F6AAC"/>
    <w:rsid w:val="00512F2D"/>
    <w:rsid w:val="00564C6E"/>
    <w:rsid w:val="00570FBB"/>
    <w:rsid w:val="00583B82"/>
    <w:rsid w:val="005923AC"/>
    <w:rsid w:val="005D5149"/>
    <w:rsid w:val="005E656F"/>
    <w:rsid w:val="006240A6"/>
    <w:rsid w:val="006338E7"/>
    <w:rsid w:val="00642A90"/>
    <w:rsid w:val="00667021"/>
    <w:rsid w:val="006974E1"/>
    <w:rsid w:val="006B6899"/>
    <w:rsid w:val="006C0896"/>
    <w:rsid w:val="006F513E"/>
    <w:rsid w:val="00787E93"/>
    <w:rsid w:val="007C0139"/>
    <w:rsid w:val="007D45A1"/>
    <w:rsid w:val="007F564D"/>
    <w:rsid w:val="008B1201"/>
    <w:rsid w:val="008E29B1"/>
    <w:rsid w:val="008F16F7"/>
    <w:rsid w:val="009164BA"/>
    <w:rsid w:val="009166BD"/>
    <w:rsid w:val="00977AAE"/>
    <w:rsid w:val="00996E56"/>
    <w:rsid w:val="00997268"/>
    <w:rsid w:val="009E5A10"/>
    <w:rsid w:val="00A12667"/>
    <w:rsid w:val="00A14581"/>
    <w:rsid w:val="00A20E4C"/>
    <w:rsid w:val="00A46CED"/>
    <w:rsid w:val="00AA23D3"/>
    <w:rsid w:val="00AA3C50"/>
    <w:rsid w:val="00AE302A"/>
    <w:rsid w:val="00AE36BB"/>
    <w:rsid w:val="00B37C7E"/>
    <w:rsid w:val="00B65B09"/>
    <w:rsid w:val="00B772EE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3859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964C9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19B4DA9-3B08-40BC-B5EF-C9FD278EF3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2025-06-06T13:27:00Z</dcterms:created>
  <dcterms:modified xsi:type="dcterms:W3CDTF">2026-08-03T10:11:00Z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