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33773D" w14:paraId="40983BE3" w14:textId="77777777" w:rsidTr="004A3C73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4"/>
              <w:gridCol w:w="3486"/>
              <w:gridCol w:w="3486"/>
            </w:tblGrid>
            <w:tr w:rsidR="00A366E4" w:rsidRPr="004A3C73" w14:paraId="79F6697B" w14:textId="77777777" w:rsidTr="00042BF6">
              <w:tc>
                <w:tcPr>
                  <w:tcW w:w="1666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44"/>
                  </w:tblGrid>
                  <w:tr w:rsidR="00A366E4" w14:paraId="7412EC19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6630AABC" w14:textId="77777777" w:rsidR="00A366E4" w:rsidRDefault="00A366E4" w:rsidP="00A366E4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A366E4" w14:paraId="1B791306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14F87A50" w14:textId="77777777" w:rsidR="00A366E4" w:rsidRDefault="00A366E4" w:rsidP="00A366E4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A366E4" w14:paraId="1A306D2D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0EDB9D5B" w14:textId="77777777" w:rsidR="00A366E4" w:rsidRDefault="00A366E4" w:rsidP="00A366E4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A366E4" w14:paraId="769DFC8A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4ED904E7" w14:textId="77777777" w:rsidR="00A366E4" w:rsidRDefault="00A366E4" w:rsidP="00A366E4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A366E4" w14:paraId="3C3B89DA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25EE262E" w14:textId="77777777" w:rsidR="00A366E4" w:rsidRDefault="00A366E4" w:rsidP="00A366E4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A366E4" w14:paraId="33A61C85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5324538D" w14:textId="77777777" w:rsidR="00A366E4" w:rsidRDefault="00A366E4" w:rsidP="00A366E4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A366E4" w14:paraId="64007F86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06A0DB0F" w14:textId="77777777" w:rsidR="00A366E4" w:rsidRDefault="00A366E4" w:rsidP="00A366E4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A366E4" w14:paraId="022C4C75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022936E9" w14:textId="77777777" w:rsidR="00A366E4" w:rsidRDefault="00A366E4" w:rsidP="00A366E4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1B2D8CFA" w14:textId="77777777" w:rsidR="00A366E4" w:rsidRPr="004A3C73" w:rsidRDefault="00A366E4" w:rsidP="00A366E4">
                  <w:pPr>
                    <w:pStyle w:val="a5"/>
                    <w:jc w:val="center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5B672587" w14:textId="77777777" w:rsidR="00A366E4" w:rsidRPr="004A3C73" w:rsidRDefault="00A366E4" w:rsidP="00A366E4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Settembre 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A366E4" w:rsidRPr="004A3C73" w14:paraId="5EFBEE15" w14:textId="77777777" w:rsidTr="008B6968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F17A1C2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8A550A9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91464A6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E65F472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85F7F78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2AA186E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277F4EC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366E4" w:rsidRPr="004A3C73" w14:paraId="4DC018FB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1E97F2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5BF1D9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FDEBBF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EDEC82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3B25C70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C90F25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FAE535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42A9AAE6" w14:textId="77777777" w:rsidTr="008B696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D8B2FFF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BD292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E1472A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73E95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CC0C65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044B5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CB41D7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7C6A9F56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20E129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EB3CC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87CB6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92296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BDE4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9A9BD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A39D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244BB527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16F8E1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AAFF4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FB7A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058DB5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A455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E262A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EEC6C1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1FAC016D" w14:textId="77777777" w:rsidTr="008B696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0771673F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9299B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1F629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16DAC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D4EC66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DDDB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AECAE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05A93297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4BF7AE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DAD49F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1BB665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312A57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229CA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7A1096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DB1B0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A366E4" w:rsidRPr="004A3C73" w:rsidRDefault="00A366E4" w:rsidP="00A366E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7068A2B" w14:textId="77777777" w:rsidR="00A366E4" w:rsidRPr="004A3C73" w:rsidRDefault="00A366E4" w:rsidP="00A366E4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Ottobre 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A366E4" w:rsidRPr="004A3C73" w14:paraId="56E71424" w14:textId="77777777" w:rsidTr="008B696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0EF801E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F12D956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1289B4B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DDA9165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508A0FE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14E6D2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E7E91F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366E4" w:rsidRPr="004A3C73" w14:paraId="099D35D8" w14:textId="77777777" w:rsidTr="008B696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9FC86A9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7C6FC9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7D484E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EFC0C55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671CE00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6F8CDE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1FF48E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4E3B8AF6" w14:textId="77777777" w:rsidTr="008B69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F27441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6CB931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097087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2EE22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7D15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17774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48F715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0C972E13" w14:textId="77777777" w:rsidTr="008B69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D4EF14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8A4E6A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EEFF6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C872B9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E6036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1DDC0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8F4001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7F2E6403" w14:textId="77777777" w:rsidTr="008B69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CF3BD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8402A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24B8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90DDA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3555D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2BC7E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A0501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5ED39E61" w14:textId="77777777" w:rsidTr="008B69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1BFD47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47433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EB126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2D45A5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D59127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E4037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62368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298322CB" w14:textId="77777777" w:rsidTr="008B69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76FE37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A86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CACB3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E3D01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B379B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06BF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4BD04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A366E4" w:rsidRPr="004A3C73" w:rsidRDefault="00A366E4" w:rsidP="00A366E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A366E4" w:rsidRPr="004A3C73" w14:paraId="3808ABFD" w14:textId="77777777" w:rsidTr="004A3C73">
              <w:tc>
                <w:tcPr>
                  <w:tcW w:w="1666" w:type="pct"/>
                </w:tcPr>
                <w:p w14:paraId="5BCC5317" w14:textId="77777777" w:rsidR="00A366E4" w:rsidRPr="004A3C73" w:rsidRDefault="00A366E4" w:rsidP="00A366E4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Novembre 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0"/>
                    <w:gridCol w:w="450"/>
                    <w:gridCol w:w="450"/>
                    <w:gridCol w:w="450"/>
                    <w:gridCol w:w="443"/>
                  </w:tblGrid>
                  <w:tr w:rsidR="00A366E4" w:rsidRPr="004A3C73" w14:paraId="4E5FE05C" w14:textId="77777777" w:rsidTr="008B6968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89C7FEF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6E4C0DA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0C73A8C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61DCE0B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0767D3F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CAFCC02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F320E6A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366E4" w:rsidRPr="004A3C73" w14:paraId="45960297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F2EF9D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832C34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E7B754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14E2A5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EBBECE7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A7C3FD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BA9365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4748CE8A" w14:textId="77777777" w:rsidTr="008B696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6EE3F09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F5107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866B8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88F0F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F50AF0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1925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482F3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68763EC0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4F28516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C700D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8ACBF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87F766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2ADFF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DFE83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DD6B9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4DC23926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B5227F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D4DF6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8AC7EF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24F60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FABC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6E02C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6E6915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1DC8B419" w14:textId="77777777" w:rsidTr="008B696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F173D9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A1F0E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A429E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E88E8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AFFA47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21429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04A20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302D3B37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7B1D67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7E1DC0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482C4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D6D430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972B1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5C587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BB6C0F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A366E4" w:rsidRPr="00A366E4" w:rsidRDefault="00A366E4" w:rsidP="00A366E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</w:tcPr>
                <w:p w14:paraId="5245768F" w14:textId="77777777" w:rsidR="00A366E4" w:rsidRPr="004A3C73" w:rsidRDefault="00A366E4" w:rsidP="00A366E4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Dicembre 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A366E4" w:rsidRPr="004A3C73" w14:paraId="05B61BF1" w14:textId="77777777" w:rsidTr="008B6968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DE23406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9F2AF7B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E42F1B3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93F4F26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CCC26AB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EF43B00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A883069" w14:textId="77777777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366E4" w:rsidRPr="004A3C73" w14:paraId="03C69491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65AA05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DC57DB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C7404EF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9EE148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9722E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A224B2F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0AB396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6F604D48" w14:textId="77777777" w:rsidTr="008B696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743E383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FFA95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1139B7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DFEEA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D3805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E82B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1A41F0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54755954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C81ACB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C5939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87D100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69B90D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ED0F9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7B4AC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F1707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2F46B746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4F0D74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7F06D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358C3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500ED6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61C2E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83F50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5C62C9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79D74FDB" w14:textId="77777777" w:rsidTr="008B6968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46F1D4D1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7E2E57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4A65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2DE5D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D756BA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26ED7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6FFA05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4336F23E" w14:textId="77777777" w:rsidTr="008B6968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41F6DAF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BFA66B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603A86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B216D9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235973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B69B8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8382A0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A366E4" w:rsidRPr="004A3C73" w:rsidRDefault="00A366E4" w:rsidP="00A366E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0A149419" w14:textId="20FCA7FA" w:rsidR="00A366E4" w:rsidRPr="004A3C73" w:rsidRDefault="00A366E4" w:rsidP="00A366E4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bookmarkStart w:id="0" w:name="_Hlk38821049"/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Gennaio 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A366E4" w:rsidRPr="004A3C73" w14:paraId="3568419E" w14:textId="77777777" w:rsidTr="003E50A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2823A14" w14:textId="6EDB147B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8FAF78A" w14:textId="3A367A8A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EF76702" w14:textId="3641EE7F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437BDEC" w14:textId="4A81B3B8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97DECDD" w14:textId="3A294D00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EF4A3F1" w14:textId="51B3E8DD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A421D3B" w14:textId="2A367129" w:rsidR="00A366E4" w:rsidRPr="004A3C73" w:rsidRDefault="00A366E4" w:rsidP="00A366E4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A366E4" w:rsidRPr="004A3C73" w14:paraId="4E0EB58A" w14:textId="77777777" w:rsidTr="003E50A9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BAA146D" w14:textId="6BCE762F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6DE851F" w14:textId="5B993445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A5C2E9" w14:textId="3CEA35CC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F335DE1" w14:textId="52CBADA4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0A55688" w14:textId="4553B15C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1F5786C" w14:textId="1A0D733D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11998FC" w14:textId="5430DC68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5654E72F" w14:textId="77777777" w:rsidTr="003E50A9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5575F9A" w14:textId="004B16F4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B6E8A" w14:textId="5D616BAD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CC6491" w14:textId="5113A972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3B16F8" w14:textId="2C9071A9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ED1184" w14:textId="12D3DD55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C5E499" w14:textId="52A44542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7DF8DEE" w14:textId="7B674B8E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24CCECC2" w14:textId="77777777" w:rsidTr="003E50A9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1235DC81" w14:textId="272C2CDF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8FFF4" w14:textId="099DEFA0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600B3B" w14:textId="5E176275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9BBD3C" w14:textId="39123164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B788BA" w14:textId="6301D370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530EB" w14:textId="5ED89E2F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E32900B" w14:textId="306571DB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1B5F0C44" w14:textId="77777777" w:rsidTr="003E50A9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4A3A491" w14:textId="73D7A1DB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ED4390" w14:textId="0A72DDDF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45D2F0" w14:textId="39D1FF62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A231F" w14:textId="37909FA4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21F40" w14:textId="0CC7CB10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59C8F" w14:textId="2E6E84E1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FE410A2" w14:textId="6CCD506F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339955A3" w14:textId="77777777" w:rsidTr="003E50A9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28665875" w14:textId="087976A2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5C4C7A" w14:textId="7125FBA9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EEB90" w14:textId="34870101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CFEE45" w14:textId="2A4F37C4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F4A9AE" w14:textId="19FC17F6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1E3F2B" w14:textId="0D2DC9F4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B6A2EFB" w14:textId="151A8BDC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A366E4" w:rsidRPr="004A3C73" w14:paraId="6031588B" w14:textId="77777777" w:rsidTr="003E50A9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1C770AD6" w14:textId="11EE59A5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76533" w14:textId="0C3C601A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220482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13C4CC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18A39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06474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9AA9560" w14:textId="77777777" w:rsidR="00A366E4" w:rsidRPr="004A3C73" w:rsidRDefault="00A366E4" w:rsidP="00A366E4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0"/>
                </w:tbl>
                <w:p w14:paraId="3BB208CE" w14:textId="77777777" w:rsidR="00A366E4" w:rsidRPr="004A3C73" w:rsidRDefault="00A366E4" w:rsidP="00A366E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574192" w:rsidRPr="004A3C73" w14:paraId="5ABCB9D1" w14:textId="77777777" w:rsidTr="004A3C73">
              <w:tc>
                <w:tcPr>
                  <w:tcW w:w="1666" w:type="pct"/>
                </w:tcPr>
                <w:p w14:paraId="052ABB1E" w14:textId="6F5FA9EA" w:rsidR="00574192" w:rsidRPr="00A366E4" w:rsidRDefault="00DD645A" w:rsidP="0057419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it-IT"/>
                    </w:rPr>
                  </w:pPr>
                  <w:r w:rsidRPr="00A366E4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>Febbraio</w:t>
                  </w:r>
                  <w:r w:rsidR="00574192" w:rsidRPr="00A366E4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val="it-IT" w:bidi="ru-RU"/>
                    </w:rPr>
                    <w:t xml:space="preserve"> 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574192" w:rsidRPr="00A366E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instrText xml:space="preserve"> DOCVARIABLE  MonthStart1 \@  yyyy   \* MERGEFORMAT </w:instrTex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66E4" w:rsidRPr="00A366E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it-IT" w:bidi="ru-RU"/>
                    </w:rPr>
                    <w:t>2027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0"/>
                    <w:gridCol w:w="450"/>
                    <w:gridCol w:w="450"/>
                    <w:gridCol w:w="450"/>
                    <w:gridCol w:w="443"/>
                  </w:tblGrid>
                  <w:tr w:rsidR="00574192" w:rsidRPr="00A366E4" w14:paraId="55438D5C" w14:textId="77777777" w:rsidTr="003E50A9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3592725" w14:textId="012FEB8A" w:rsidR="00574192" w:rsidRPr="00A366E4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  <w:r w:rsidRPr="00A366E4">
                          <w:rPr>
                            <w:rFonts w:ascii="Arial Narrow" w:hAnsi="Arial Narrow" w:cs="Calibri"/>
                            <w:noProof/>
                            <w:color w:val="auto"/>
                            <w:lang w:val="it-IT"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E3F8797" w14:textId="57F58DD4" w:rsidR="00574192" w:rsidRPr="00A366E4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  <w:r w:rsidRPr="00A366E4">
                          <w:rPr>
                            <w:rFonts w:ascii="Arial Narrow" w:hAnsi="Arial Narrow" w:cs="Calibri"/>
                            <w:noProof/>
                            <w:color w:val="auto"/>
                            <w:lang w:val="it-IT"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6417AD5" w14:textId="4C7695E8" w:rsidR="00574192" w:rsidRPr="00A366E4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  <w:r w:rsidRPr="00A366E4">
                          <w:rPr>
                            <w:rFonts w:ascii="Arial Narrow" w:hAnsi="Arial Narrow" w:cs="Calibri"/>
                            <w:noProof/>
                            <w:color w:val="auto"/>
                            <w:lang w:val="it-IT"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9120217" w14:textId="6F55DB77" w:rsidR="00574192" w:rsidRPr="00A366E4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  <w:r w:rsidRPr="00A366E4">
                          <w:rPr>
                            <w:rFonts w:ascii="Arial Narrow" w:hAnsi="Arial Narrow" w:cs="Calibri"/>
                            <w:noProof/>
                            <w:color w:val="auto"/>
                            <w:lang w:val="it-IT"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2E6F57C" w14:textId="5B3B22C0" w:rsidR="00574192" w:rsidRPr="00A366E4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  <w:lang w:val="it-IT"/>
                          </w:rPr>
                        </w:pPr>
                        <w:r w:rsidRPr="00A366E4">
                          <w:rPr>
                            <w:rFonts w:ascii="Arial Narrow" w:hAnsi="Arial Narrow" w:cs="Calibri"/>
                            <w:noProof/>
                            <w:color w:val="auto"/>
                            <w:lang w:val="it-IT"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1647AAD" w14:textId="6A49638D" w:rsidR="00574192" w:rsidRPr="00A366E4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A366E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6C31684" w14:textId="47042EF4" w:rsidR="00574192" w:rsidRPr="00A366E4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lang w:val="it-IT"/>
                          </w:rPr>
                        </w:pPr>
                        <w:r w:rsidRPr="00A366E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574192" w:rsidRPr="00A366E4" w14:paraId="3F823B59" w14:textId="77777777" w:rsidTr="003E50A9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B92E03C" w14:textId="31E71BA1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CB12128" w14:textId="44DB590D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251E0AF" w14:textId="3CE3C8E8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A257BCD" w14:textId="188DA1EC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B0B6CB3" w14:textId="2D37785A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055C101" w14:textId="5A2B13D7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4DA2320" w14:textId="745F2086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MonthStart2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A366E4" w14:paraId="3C3120AB" w14:textId="77777777" w:rsidTr="003E50A9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22B8C12" w14:textId="58A35209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A92DA2" w14:textId="68652C35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48884F" w14:textId="05862B91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A1EAC1" w14:textId="0AFCAE7C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B7E6D2" w14:textId="170EC31E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EF81A" w14:textId="7AB94087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20FA59" w14:textId="43677F9A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A366E4" w14:paraId="09CEF3AA" w14:textId="77777777" w:rsidTr="003E50A9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43BF0F2C" w14:textId="611B6FD2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5D6AA" w14:textId="620ACFAC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F8FCC4" w14:textId="1BB7D73D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05D036" w14:textId="183ECFCD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115566" w14:textId="45D7181F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60338" w14:textId="12DCFDC2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B65B07" w14:textId="69AD6CDB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A366E4" w14:paraId="34F721B5" w14:textId="77777777" w:rsidTr="003E50A9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6366653F" w14:textId="5D1F8A7E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470D55" w14:textId="0C9BED76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D761DA" w14:textId="5279C995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D1B838" w14:textId="54D0018E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515E3" w14:textId="6DF2B337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55B43" w14:textId="274D727B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3B0337" w14:textId="2B9D701C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A366E4" w14:paraId="5A814FE0" w14:textId="77777777" w:rsidTr="003E50A9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07D4F699" w14:textId="453B8BFF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04F6E5" w14:textId="66CE70A8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06238" w14:textId="6E12EED7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4CC92" w14:textId="02B5A838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68C8CB" w14:textId="64E74A5A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BDFB9" w14:textId="2817D699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F29D17" w14:textId="7FCC61A3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A366E4" w14:paraId="63E1CD39" w14:textId="77777777" w:rsidTr="003E50A9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vAlign w:val="center"/>
                      </w:tcPr>
                      <w:p w14:paraId="2DE21A05" w14:textId="77024A47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0CFCE5" w14:textId="70879C1A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MonthEnd2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366E4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!A12 Is Not In Table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4EB72E" w14:textId="77777777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D63F52" w14:textId="77777777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47FDF0" w14:textId="77777777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E5AF2A" w14:textId="77777777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7DA2F7" w14:textId="77777777" w:rsidR="00574192" w:rsidRPr="00A366E4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31377DC9" w14:textId="77777777" w:rsidR="00574192" w:rsidRPr="00A366E4" w:rsidRDefault="00574192" w:rsidP="0057419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667" w:type="pct"/>
                </w:tcPr>
                <w:p w14:paraId="688AE855" w14:textId="683D9959" w:rsidR="00574192" w:rsidRPr="004A3C73" w:rsidRDefault="00DD645A" w:rsidP="0057419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  <w:r w:rsidR="00574192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66E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574192" w:rsidRPr="004A3C73" w14:paraId="063E5C3C" w14:textId="77777777" w:rsidTr="003E50A9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40002E9" w14:textId="0C564E8B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F7C6C0C" w14:textId="29595497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34A0C88" w14:textId="4C91DE12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ACFA722" w14:textId="394EFBEF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B4B8223" w14:textId="4EFC40AC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ACC8129" w14:textId="024D8B3F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283D2E5" w14:textId="7B2141F6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574192" w:rsidRPr="004A3C73" w14:paraId="35C1BF1E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1651063" w14:textId="1398DB6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326E59" w14:textId="0ECEA5C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2C011A4" w14:textId="6846268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D719B18" w14:textId="296D50C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A57AB60" w14:textId="061E63F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05682E8" w14:textId="5E94630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E8A9AA" w14:textId="1CE2C5F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1AAA76F4" w14:textId="77777777" w:rsidTr="003E50A9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4CDAC00" w14:textId="1084891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4C6E7E" w14:textId="63F5376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37A03B" w14:textId="3813CA1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AC3B5" w14:textId="396B925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02F382" w14:textId="5D4E634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4ACB2" w14:textId="6E73B5C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A22D23" w14:textId="1EA35D6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098AA02D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8A21CF3" w14:textId="179DE80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3D537F" w14:textId="184993F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B8F1F9" w14:textId="48CB10D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27B833" w14:textId="450141F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D22EBB" w14:textId="002620C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78A3D" w14:textId="56A2C8D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5EF285" w14:textId="7C9D355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04A3EE21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262F993E" w14:textId="2D4B390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16B086" w14:textId="07AB820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7EC5B9" w14:textId="4C7A974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3F0CC" w14:textId="09077DC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E98A7D" w14:textId="4BF22C3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72D495" w14:textId="70BE58F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524168" w14:textId="07A40A2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2C784486" w14:textId="77777777" w:rsidTr="003E50A9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1FF31612" w14:textId="55060AD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A27F37" w14:textId="41AD495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F7302E" w14:textId="436523E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002E54" w14:textId="2B9625A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FE0947" w14:textId="56CD82A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B6F4E8" w14:textId="6ECCEAE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DE5BE5" w14:textId="41643E3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2AC082EF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1CE9847A" w14:textId="22BDC5B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BEDD9" w14:textId="215C793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307A25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CAAEE3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A42550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3848CE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4DB909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574192" w:rsidRPr="004A3C73" w:rsidRDefault="00574192" w:rsidP="0057419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66BDD9F" w14:textId="15314F94" w:rsidR="00574192" w:rsidRPr="004A3C73" w:rsidRDefault="00DD645A" w:rsidP="0057419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Aprile</w:t>
                  </w:r>
                  <w:r w:rsidR="00574192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66E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1"/>
                    <w:gridCol w:w="450"/>
                    <w:gridCol w:w="450"/>
                    <w:gridCol w:w="450"/>
                    <w:gridCol w:w="450"/>
                    <w:gridCol w:w="443"/>
                  </w:tblGrid>
                  <w:tr w:rsidR="00574192" w:rsidRPr="004A3C73" w14:paraId="571EF28B" w14:textId="77777777" w:rsidTr="003E50A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321EB96" w14:textId="0812CE99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757B6A1" w14:textId="4DD8832C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B060FDC" w14:textId="326EE876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29B4ECD" w14:textId="4728CE87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B2AED41" w14:textId="34E1AE4C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8DCCE33" w14:textId="7C3058CA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9DF5079" w14:textId="19A041F6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574192" w:rsidRPr="004A3C73" w14:paraId="2626CDDB" w14:textId="77777777" w:rsidTr="003E50A9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94BAE5D" w14:textId="6B32C87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76D06E4" w14:textId="37E6D3E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AE4241" w14:textId="52D07F2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43080E6" w14:textId="347B96E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3CD9D65" w14:textId="1E889A1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121BFB1E" w14:textId="1059E16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67D760E" w14:textId="784E1FC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1B4053C4" w14:textId="77777777" w:rsidTr="003E50A9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39B40B13" w14:textId="1F3A886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199A70" w14:textId="0047703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469FEB" w14:textId="422D9AF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71BD0F" w14:textId="045B510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6EB540" w14:textId="2B572D7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2C390F" w14:textId="6B8F30D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5C200" w14:textId="292EA1D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6E9F00D7" w14:textId="77777777" w:rsidTr="003E50A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0DDA50E9" w14:textId="7E24D1A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5EB1CC" w14:textId="2DA591C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D78699" w14:textId="2514797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536ADB" w14:textId="0C25A12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373425" w14:textId="4867586A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D82817" w14:textId="04B6F5B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86BA1E" w14:textId="73A8CA2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579500A4" w14:textId="77777777" w:rsidTr="003E50A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4F02BB8" w14:textId="3A6A8D5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A162C" w14:textId="2624809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C17825" w14:textId="7F1B6EC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2AD51E" w14:textId="4941C97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3ECA25" w14:textId="3EA8F17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DDDD02" w14:textId="269D264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748165" w14:textId="085CE40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2AF69259" w14:textId="77777777" w:rsidTr="003E50A9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A4684A6" w14:textId="4FBB94A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5B8B74" w14:textId="56615EC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1AEFE" w14:textId="790AB61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A3158C" w14:textId="4E3F53E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7E7C71" w14:textId="0F84E9F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78DA0F" w14:textId="567EFB8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525794" w14:textId="1DA5515A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20C46FAB" w14:textId="77777777" w:rsidTr="003E50A9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059220B" w14:textId="68D5D3A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BE54E" w14:textId="314C9A3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884A0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A4DD2A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59BCE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F6F7F0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92A4AD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574192" w:rsidRPr="004A3C73" w:rsidRDefault="00574192" w:rsidP="0057419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574192" w:rsidRPr="004A3C73" w14:paraId="405FBD6D" w14:textId="77777777" w:rsidTr="004A3C73">
              <w:tc>
                <w:tcPr>
                  <w:tcW w:w="1666" w:type="pct"/>
                </w:tcPr>
                <w:p w14:paraId="518527D6" w14:textId="5208538B" w:rsidR="00574192" w:rsidRPr="004A3C73" w:rsidRDefault="00DD645A" w:rsidP="0057419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Maggio</w:t>
                  </w:r>
                  <w:r w:rsidR="00574192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66E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0"/>
                    <w:gridCol w:w="450"/>
                    <w:gridCol w:w="450"/>
                    <w:gridCol w:w="450"/>
                    <w:gridCol w:w="443"/>
                  </w:tblGrid>
                  <w:tr w:rsidR="00574192" w:rsidRPr="004A3C73" w14:paraId="6F69AAE8" w14:textId="77777777" w:rsidTr="003E50A9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C562B8F" w14:textId="29C38303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0D1FF98" w14:textId="07C9C310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3471A65" w14:textId="0C16EC1B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9CC8D07" w14:textId="0E8D25D2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74B1470" w14:textId="7F4BC3D6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65C1728" w14:textId="3DD619F8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5F126C8" w14:textId="485E069C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574192" w:rsidRPr="004A3C73" w14:paraId="0190625A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3CE87D5" w14:textId="441163C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53DD277" w14:textId="3063B0A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FC00224" w14:textId="24B8F69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41EC990" w14:textId="43E1EB6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C2772C7" w14:textId="21CD175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06B117C" w14:textId="0D48B7E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68AB00B" w14:textId="44FEEB8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5852C8DB" w14:textId="77777777" w:rsidTr="003E50A9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1B19CDB2" w14:textId="36DEA30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F4E594" w14:textId="01BE3F0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1841C9" w14:textId="7A50239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A0841A" w14:textId="7532058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F8A93E" w14:textId="0BB4A5C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19A85" w14:textId="6334CB3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11C8D8" w14:textId="5053A82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30F23EA1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AF050D9" w14:textId="6889BBE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5A861F" w14:textId="402D9FF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D845AD" w14:textId="1299BCE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F5E5C7" w14:textId="37A04C5A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CB44B" w14:textId="12E4A0A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1D9982" w14:textId="2F4A327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6D83C" w14:textId="248908F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05D8C568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8596F3E" w14:textId="4D66B10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D85AC" w14:textId="1DD7962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CE03C1" w14:textId="14CE327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72EF16" w14:textId="4A69E8C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4AEF16" w14:textId="1ED59F2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C325DC" w14:textId="35774B2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906753" w14:textId="2BC2075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0FF6977B" w14:textId="77777777" w:rsidTr="003E50A9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6819C9C5" w14:textId="0CE50AD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5E841A" w14:textId="5E5309D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EA4C1" w14:textId="4E76276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32248" w14:textId="3278987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6F766" w14:textId="4A78E79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DFCB1" w14:textId="35C50F3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23D6DD" w14:textId="4B4A26A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59757185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21E1032" w14:textId="02AA815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5FFEB7" w14:textId="290504A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3308A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BBA74C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DDFE9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3A432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CECEA1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D9E6BC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574192" w:rsidRPr="004A3C73" w:rsidRDefault="00574192" w:rsidP="0057419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0990D024" w14:textId="28E2FFF6" w:rsidR="00574192" w:rsidRPr="004A3C73" w:rsidRDefault="00DD645A" w:rsidP="0057419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Giugno</w:t>
                  </w:r>
                  <w:r w:rsidR="00574192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66E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574192" w:rsidRPr="004A3C73" w14:paraId="26D8D805" w14:textId="77777777" w:rsidTr="003E50A9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38D99DF" w14:textId="4788D301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A54BA9B" w14:textId="3C1E3EE4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F87A7CB" w14:textId="6D465438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23D0EA1" w14:textId="4866D296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B67284E" w14:textId="08390CDF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F820EE1" w14:textId="2B820FD6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B819FB6" w14:textId="0FE986F6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574192" w:rsidRPr="004A3C73" w14:paraId="09222A07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7E3F58E" w14:textId="6C54D46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F503C34" w14:textId="6CF3826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42254C8" w14:textId="5E06572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41B57D9" w14:textId="67DB980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805D57B" w14:textId="318DFE4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2DBAB9F" w14:textId="356EBAE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053C7BB" w14:textId="2B354A5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2E3A03E1" w14:textId="77777777" w:rsidTr="003E50A9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7EB300E4" w14:textId="4CFA042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362D6E" w14:textId="3A147A6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99F84" w14:textId="026B15D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E95A87" w14:textId="32F0F0D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42C322" w14:textId="2FF9462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4E43E" w14:textId="4ABA47F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F4DFC9" w14:textId="2A7C7B0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43EF5895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2B38AC3" w14:textId="78220BB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DEFAE9" w14:textId="78D04CF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4C8C98" w14:textId="3B1A435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BA8CCC" w14:textId="0B34765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B81EF7" w14:textId="4DD06D8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88ADB2" w14:textId="0721A93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7C3AFB" w14:textId="0B8C641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5C3E4CD3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0262076" w14:textId="4697587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8263B" w14:textId="7BFA228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F9DB1" w14:textId="642D814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717D99" w14:textId="72FE334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C1872" w14:textId="14A6575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29A4B" w14:textId="414D6E0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95F0A8" w14:textId="073E08D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6651716F" w14:textId="77777777" w:rsidTr="003E50A9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5D1614CA" w14:textId="7C79F39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2876EE" w14:textId="6D096E4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67515E" w14:textId="1FC8F80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A952DF" w14:textId="392140D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D190B" w14:textId="74A7531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68147" w14:textId="2E4882B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6A692B" w14:textId="23C61EB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1DE979C0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5D798EDB" w14:textId="7E01F4F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A581A" w14:textId="11F5070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C2B08A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FB88D5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BD2007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82A5C8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1E993C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574192" w:rsidRPr="004A3C73" w:rsidRDefault="00574192" w:rsidP="0057419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0F08442" w14:textId="4AB1E639" w:rsidR="00574192" w:rsidRPr="004A3C73" w:rsidRDefault="00DD645A" w:rsidP="0057419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Luglio</w:t>
                  </w:r>
                  <w:r w:rsidR="00574192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66E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574192" w:rsidRPr="004A3C73" w14:paraId="551AEF76" w14:textId="77777777" w:rsidTr="003E50A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60E92B8" w14:textId="7752EF73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81F8645" w14:textId="40CA631C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C6ECE59" w14:textId="028DD986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1EEF889" w14:textId="245FDDBC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7C16F32" w14:textId="59850462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2D39953" w14:textId="02E0BED1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AADB58E" w14:textId="388BCDFE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574192" w:rsidRPr="004A3C73" w14:paraId="2054A414" w14:textId="77777777" w:rsidTr="003E50A9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6" w:space="0" w:color="auto"/>
                        </w:tcBorders>
                      </w:tcPr>
                      <w:p w14:paraId="05616AC5" w14:textId="410C1C4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0549C66F" w14:textId="3457785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7A4E5302" w14:textId="50DEB01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29D366E5" w14:textId="4D9DB6B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2E1F19B6" w14:textId="6230FDD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</w:tcPr>
                      <w:p w14:paraId="7A2A2FA2" w14:textId="1F38EFE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</w:tcPr>
                      <w:p w14:paraId="3F7255DC" w14:textId="611C418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1010DFD1" w14:textId="77777777" w:rsidTr="003E50A9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6A274DDB" w14:textId="7746149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0E2CC6A" w14:textId="6BC79FC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7C8A9AB" w14:textId="7446EE5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821D094" w14:textId="0212109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4B7960" w14:textId="42D1FC7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E7C0B2A" w14:textId="2A106D7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7C51DB0" w14:textId="73C8DCB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124BD2D9" w14:textId="77777777" w:rsidTr="003E50A9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7266FBE3" w14:textId="584E239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A1EAF" w14:textId="097DCED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1D81D15" w14:textId="1E6F215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AE06BB2" w14:textId="700852E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9066EC" w14:textId="68262CB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4C97515" w14:textId="49F54FC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F9D5828" w14:textId="0637EAF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706BDDC7" w14:textId="77777777" w:rsidTr="003E50A9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01E479EB" w14:textId="06345E1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525F0DB" w14:textId="678336A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B95DC27" w14:textId="61D593B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F2B7F71" w14:textId="1F8986A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2C4B92B" w14:textId="30E433E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000530E" w14:textId="6A1178C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77F0EE9" w14:textId="06244A1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7821789E" w14:textId="77777777" w:rsidTr="003E50A9">
                    <w:trPr>
                      <w:trHeight w:val="336"/>
                    </w:trPr>
                    <w:tc>
                      <w:tcPr>
                        <w:tcW w:w="708" w:type="pct"/>
                      </w:tcPr>
                      <w:p w14:paraId="75281307" w14:textId="0F08085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D6ED793" w14:textId="7111F07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50E8C3" w14:textId="5241A37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AFE49D1" w14:textId="583803A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862D3FC" w14:textId="3D02F53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526B242A" w14:textId="18E5791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357533E" w14:textId="4278997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598EB3B1" w14:textId="77777777" w:rsidTr="003E50A9">
                    <w:trPr>
                      <w:trHeight w:val="350"/>
                    </w:trPr>
                    <w:tc>
                      <w:tcPr>
                        <w:tcW w:w="708" w:type="pct"/>
                      </w:tcPr>
                      <w:p w14:paraId="371D326C" w14:textId="727A6CE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2417CC" w14:textId="6D363AD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61B1E0A6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00041DBF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38F5C8E8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48293FAD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17CBDEA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574192" w:rsidRPr="004A3C73" w:rsidRDefault="00574192" w:rsidP="00574192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  <w:tr w:rsidR="00574192" w:rsidRPr="004A3C73" w14:paraId="7C158D6E" w14:textId="77777777" w:rsidTr="00042BF6">
              <w:tc>
                <w:tcPr>
                  <w:tcW w:w="1666" w:type="pct"/>
                </w:tcPr>
                <w:p w14:paraId="052119C2" w14:textId="3747C4FE" w:rsidR="00574192" w:rsidRPr="004A3C73" w:rsidRDefault="00DD645A" w:rsidP="0057419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="00574192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66E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0"/>
                    <w:gridCol w:w="450"/>
                    <w:gridCol w:w="450"/>
                    <w:gridCol w:w="450"/>
                    <w:gridCol w:w="443"/>
                  </w:tblGrid>
                  <w:tr w:rsidR="00574192" w:rsidRPr="004A3C73" w14:paraId="3AE3ED92" w14:textId="77777777" w:rsidTr="003E50A9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61E5CE23" w14:textId="2ADD0340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8220A6D" w14:textId="1FC8D2F8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CF6DF26" w14:textId="76B2A885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5DB8FB2" w14:textId="46147CDD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3245FCD" w14:textId="061A6FBB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357C27E5" w14:textId="724E6EB4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77134FA9" w14:textId="1BADF299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574192" w:rsidRPr="004A3C73" w14:paraId="37B1B677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51DD886" w14:textId="1C0A565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5086864" w14:textId="11EA2E3A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3308A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5E99AAC1" w14:textId="7807E4A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483893A4" w14:textId="7318761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F4E6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D84D923" w14:textId="6101A40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C8AF666" w14:textId="154E6E5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A1B62FF" w14:textId="74C3748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211A6AAD" w14:textId="77777777" w:rsidTr="003E50A9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37B1C74D" w14:textId="03C148C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37A72B" w14:textId="528A524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15006E" w14:textId="350DD7F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BE2D57" w14:textId="1E4D047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DE30FA" w14:textId="3AF6853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09E6E0" w14:textId="34DADC9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EAE32F" w14:textId="161BBCB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07089881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0D7B3835" w14:textId="12C15FA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27F610" w14:textId="4CBE54B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178F1D" w14:textId="482FC46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A3A6E" w14:textId="4C133E9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006134" w14:textId="0806C77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9E0087" w14:textId="20B8768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86FF9A" w14:textId="48D89CE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1579B762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FCF535E" w14:textId="6354052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BE3A6D" w14:textId="703B827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45C69" w14:textId="2032A1D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EA08E0" w14:textId="18375B8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636652" w14:textId="0998CBC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5935AD" w14:textId="0F1831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6CF82D" w14:textId="446F5D5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1827821D" w14:textId="77777777" w:rsidTr="003E50A9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797CE6B1" w14:textId="0C665B9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AB0811" w14:textId="69DC233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4015" w14:textId="74EB599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E4192E" w14:textId="710BB4B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A6D25A" w14:textId="58BC8A1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E09BF7" w14:textId="141F80D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CC2155" w14:textId="3F1E066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4948B865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3EB749E8" w14:textId="1D962DB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9B2C0A" w14:textId="76D6C12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F53E8C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6D3C34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B6B55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4190EC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6156B8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88675B6" w14:textId="77777777" w:rsidR="00574192" w:rsidRPr="004A3C73" w:rsidRDefault="00574192" w:rsidP="00574192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1667" w:type="pct"/>
                </w:tcPr>
                <w:p w14:paraId="05D6D5BC" w14:textId="0D02A0C4" w:rsidR="00574192" w:rsidRPr="004A3C73" w:rsidRDefault="00DD645A" w:rsidP="00574192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>Settembre</w:t>
                  </w:r>
                  <w:r w:rsidR="00574192"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66E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2027</w:t>
                  </w:r>
                  <w:r w:rsidR="00574192" w:rsidRPr="004A3C73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43"/>
                  </w:tblGrid>
                  <w:tr w:rsidR="00574192" w:rsidRPr="004A3C73" w14:paraId="3E8F8AB9" w14:textId="77777777" w:rsidTr="003E50A9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1DD23503" w14:textId="5251FEDA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244871E8" w14:textId="4CB2F072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A46A581" w14:textId="482C6FE9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347FFA2" w14:textId="78136756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GI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0C26C56B" w14:textId="26596F91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46704C00" w14:textId="1ED6D011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6" w:space="0" w:color="auto"/>
                        </w:tcBorders>
                        <w:vAlign w:val="center"/>
                      </w:tcPr>
                      <w:p w14:paraId="5D206355" w14:textId="75463A14" w:rsidR="00574192" w:rsidRPr="004A3C73" w:rsidRDefault="00DD645A" w:rsidP="00574192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574192" w:rsidRPr="004A3C73" w14:paraId="245D1D2D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3C9A2B1" w14:textId="06B9A7B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09731EB8" w14:textId="01B5C08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0522C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206E3816" w14:textId="2FAB483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3F6A6328" w14:textId="4CA6F06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F6AD417" w14:textId="25E68B98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4A3C73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70575909" w14:textId="4E3005D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6" w:space="0" w:color="auto"/>
                        </w:tcBorders>
                        <w:vAlign w:val="center"/>
                      </w:tcPr>
                      <w:p w14:paraId="61FF90A6" w14:textId="70C11C9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4A3C73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7B293E36" w14:textId="77777777" w:rsidTr="003E50A9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23351E44" w14:textId="3B4ECB8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6E527" w14:textId="73EC449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21E9D4" w14:textId="430553A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1429A2" w14:textId="318F87B5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8DE77E" w14:textId="01E3E26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F6BD18" w14:textId="11DF730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0FFFD" w14:textId="1D7B797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18509CFB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78448B62" w14:textId="76E35AE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A432D9" w14:textId="548EC1C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F9F99" w14:textId="75D5094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DA98A7" w14:textId="15C5582D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1F4A55" w14:textId="46B8AC2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738EE6" w14:textId="5A13631E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3DD63D" w14:textId="6A7F6FB3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428C5822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7A31336" w14:textId="63DDEE41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4EA23" w14:textId="21F1FE76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733A9" w14:textId="4994E55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58015" w14:textId="09BA9C0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CF8D7B" w14:textId="32B8EE42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73838C" w14:textId="3D99BF4A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8A5FDC" w14:textId="623D25F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0CEFFFF7" w14:textId="77777777" w:rsidTr="003E50A9">
                    <w:trPr>
                      <w:trHeight w:val="336"/>
                    </w:trPr>
                    <w:tc>
                      <w:tcPr>
                        <w:tcW w:w="709" w:type="pct"/>
                        <w:vAlign w:val="center"/>
                      </w:tcPr>
                      <w:p w14:paraId="1D1DE8B2" w14:textId="07904810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74AE10" w14:textId="79522DEA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465488" w14:textId="38DBD6C4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5D280" w14:textId="16A7194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096452" w14:textId="3BB5400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5A863D" w14:textId="4A18C9E9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DCB3F0" w14:textId="4B8286FC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74192" w:rsidRPr="004A3C73" w14:paraId="336E5841" w14:textId="77777777" w:rsidTr="003E50A9">
                    <w:trPr>
                      <w:trHeight w:val="350"/>
                    </w:trPr>
                    <w:tc>
                      <w:tcPr>
                        <w:tcW w:w="709" w:type="pct"/>
                        <w:vAlign w:val="center"/>
                      </w:tcPr>
                      <w:p w14:paraId="6E3B7148" w14:textId="1D48D30B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5CD17" w14:textId="001AE3FF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366E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C78A6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4A3C73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49E7F6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54A4E8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471845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7AED8D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F815EF" w14:textId="77777777" w:rsidR="00574192" w:rsidRPr="004A3C73" w:rsidRDefault="00574192" w:rsidP="00574192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95EBCD4" w14:textId="77777777" w:rsidR="00574192" w:rsidRPr="004A3C73" w:rsidRDefault="00574192" w:rsidP="00574192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1667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46"/>
                  </w:tblGrid>
                  <w:tr w:rsidR="00574192" w14:paraId="50308649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399625AF" w14:textId="77777777" w:rsidR="00574192" w:rsidRDefault="00574192" w:rsidP="0057419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574192" w14:paraId="3FA51D5E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709C84F2" w14:textId="77777777" w:rsidR="00574192" w:rsidRDefault="00574192" w:rsidP="0057419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574192" w14:paraId="7531D733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3C6476E4" w14:textId="77777777" w:rsidR="00574192" w:rsidRDefault="00574192" w:rsidP="0057419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574192" w14:paraId="3AD77AF1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1419BF95" w14:textId="77777777" w:rsidR="00574192" w:rsidRDefault="00574192" w:rsidP="0057419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574192" w14:paraId="0B46DBBE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779431C9" w14:textId="77777777" w:rsidR="00574192" w:rsidRDefault="00574192" w:rsidP="0057419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574192" w14:paraId="23F0FA8E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3868B4E8" w14:textId="77777777" w:rsidR="00574192" w:rsidRDefault="00574192" w:rsidP="0057419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574192" w14:paraId="2AF95342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6EC8DDFE" w14:textId="77777777" w:rsidR="00574192" w:rsidRDefault="00574192" w:rsidP="0057419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574192" w14:paraId="0DDC8ABE" w14:textId="77777777" w:rsidTr="00042BF6">
                    <w:trPr>
                      <w:trHeight w:val="340"/>
                    </w:trPr>
                    <w:tc>
                      <w:tcPr>
                        <w:tcW w:w="5000" w:type="pct"/>
                      </w:tcPr>
                      <w:p w14:paraId="39FBD9BA" w14:textId="77777777" w:rsidR="00574192" w:rsidRDefault="00574192" w:rsidP="00574192">
                        <w:pPr>
                          <w:pStyle w:val="a5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7EF8A5" w14:textId="77777777" w:rsidR="00574192" w:rsidRPr="004A3C73" w:rsidRDefault="00574192" w:rsidP="00574192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4A3C73" w:rsidRDefault="00E50BDE" w:rsidP="0087060A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4A3C73" w:rsidRDefault="00F93E3B" w:rsidP="0087060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p w14:paraId="5A114F20" w14:textId="77777777" w:rsidR="00BF3C3E" w:rsidRPr="004A3C73" w:rsidRDefault="00BF3C3E" w:rsidP="0087060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BF3C3E" w:rsidRPr="004A3C73" w:rsidSect="004A3C73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5EF8D" w14:textId="77777777" w:rsidR="00AC7CA4" w:rsidRDefault="00AC7CA4">
      <w:pPr>
        <w:spacing w:after="0"/>
      </w:pPr>
      <w:r>
        <w:separator/>
      </w:r>
    </w:p>
  </w:endnote>
  <w:endnote w:type="continuationSeparator" w:id="0">
    <w:p w14:paraId="07104241" w14:textId="77777777" w:rsidR="00AC7CA4" w:rsidRDefault="00AC7C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1D1DE" w14:textId="77777777" w:rsidR="00AC7CA4" w:rsidRDefault="00AC7CA4">
      <w:pPr>
        <w:spacing w:after="0"/>
      </w:pPr>
      <w:r>
        <w:separator/>
      </w:r>
    </w:p>
  </w:footnote>
  <w:footnote w:type="continuationSeparator" w:id="0">
    <w:p w14:paraId="1B5E51EC" w14:textId="77777777" w:rsidR="00AC7CA4" w:rsidRDefault="00AC7C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20BD"/>
    <w:rsid w:val="00042BF6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C78A6"/>
    <w:rsid w:val="002F4E66"/>
    <w:rsid w:val="00302C5D"/>
    <w:rsid w:val="003327F5"/>
    <w:rsid w:val="0033773D"/>
    <w:rsid w:val="00340CAF"/>
    <w:rsid w:val="003C0D41"/>
    <w:rsid w:val="003E085C"/>
    <w:rsid w:val="003E37EC"/>
    <w:rsid w:val="003E7B3A"/>
    <w:rsid w:val="003F70D3"/>
    <w:rsid w:val="00416364"/>
    <w:rsid w:val="00431B29"/>
    <w:rsid w:val="00440416"/>
    <w:rsid w:val="00462EAD"/>
    <w:rsid w:val="00464CD3"/>
    <w:rsid w:val="0047429C"/>
    <w:rsid w:val="00474CB5"/>
    <w:rsid w:val="004A3C73"/>
    <w:rsid w:val="004A6170"/>
    <w:rsid w:val="004B2D3B"/>
    <w:rsid w:val="004F6AAC"/>
    <w:rsid w:val="00512F2D"/>
    <w:rsid w:val="00541C53"/>
    <w:rsid w:val="00570FBB"/>
    <w:rsid w:val="00574192"/>
    <w:rsid w:val="00583B82"/>
    <w:rsid w:val="005923AC"/>
    <w:rsid w:val="005B1D94"/>
    <w:rsid w:val="005D5149"/>
    <w:rsid w:val="005E656F"/>
    <w:rsid w:val="00667021"/>
    <w:rsid w:val="006974E1"/>
    <w:rsid w:val="006C0896"/>
    <w:rsid w:val="006F513E"/>
    <w:rsid w:val="00712732"/>
    <w:rsid w:val="007262CF"/>
    <w:rsid w:val="0073308A"/>
    <w:rsid w:val="00782CB5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0343"/>
    <w:rsid w:val="009164BA"/>
    <w:rsid w:val="009166BD"/>
    <w:rsid w:val="0092263A"/>
    <w:rsid w:val="00941C64"/>
    <w:rsid w:val="00953D91"/>
    <w:rsid w:val="00977AAE"/>
    <w:rsid w:val="00996E56"/>
    <w:rsid w:val="00997268"/>
    <w:rsid w:val="009C2BB5"/>
    <w:rsid w:val="009C63D0"/>
    <w:rsid w:val="009F1541"/>
    <w:rsid w:val="00A121C6"/>
    <w:rsid w:val="00A12667"/>
    <w:rsid w:val="00A14581"/>
    <w:rsid w:val="00A20E4C"/>
    <w:rsid w:val="00A22A94"/>
    <w:rsid w:val="00A366E4"/>
    <w:rsid w:val="00AA1636"/>
    <w:rsid w:val="00AA23D3"/>
    <w:rsid w:val="00AA3C50"/>
    <w:rsid w:val="00AC7CA4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0522C"/>
    <w:rsid w:val="00DC1675"/>
    <w:rsid w:val="00DD645A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3806</Words>
  <Characters>21697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2026-08-16T06:48:00Z</dcterms:created>
  <dcterms:modified xsi:type="dcterms:W3CDTF">2026-08-16T06:51:00Z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