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CF38CB" w14:paraId="50296CB7" w14:textId="77777777" w:rsidTr="00ED5F48">
        <w:tc>
          <w:tcPr>
            <w:tcW w:w="2500" w:type="pct"/>
            <w:vAlign w:val="center"/>
          </w:tcPr>
          <w:p w14:paraId="254D9321" w14:textId="6FF97E9A" w:rsidR="00ED5F48" w:rsidRPr="00CF38CB" w:rsidRDefault="00401B0C" w:rsidP="00ED5F48">
            <w:pPr>
              <w:pStyle w:val="ad"/>
              <w:jc w:val="left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CF38CB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Settembre</w:t>
            </w:r>
          </w:p>
        </w:tc>
        <w:tc>
          <w:tcPr>
            <w:tcW w:w="2500" w:type="pct"/>
            <w:vAlign w:val="center"/>
          </w:tcPr>
          <w:p w14:paraId="2C122BDC" w14:textId="2394C283" w:rsidR="00ED5F48" w:rsidRPr="00CF38CB" w:rsidRDefault="00ED5F48" w:rsidP="00ED5F48">
            <w:pPr>
              <w:pStyle w:val="ad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CF38CB"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CF38CB"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CF38CB"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CF38CB" w:rsidRDefault="00ED5F48" w:rsidP="00ED5F48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CF38CB" w14:paraId="73D4F18E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71437339" w:rsidR="00ED5F48" w:rsidRPr="00CF38CB" w:rsidRDefault="00401B0C" w:rsidP="00ED5F48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 w:cs="Calibri"/>
                <w:noProof/>
                <w:color w:val="auto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26F73BE2" w:rsidR="00ED5F48" w:rsidRPr="00CF38CB" w:rsidRDefault="00401B0C" w:rsidP="00ED5F48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 w:cs="Calibri"/>
                <w:noProof/>
                <w:color w:val="auto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0DF15DDF" w:rsidR="00ED5F48" w:rsidRPr="00CF38CB" w:rsidRDefault="00401B0C" w:rsidP="00ED5F48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 w:cs="Calibri"/>
                <w:noProof/>
                <w:color w:val="auto"/>
                <w:sz w:val="40"/>
                <w:szCs w:val="40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5D87952A" w:rsidR="00ED5F48" w:rsidRPr="00CF38CB" w:rsidRDefault="00401B0C" w:rsidP="00ED5F48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 w:cs="Calibri"/>
                <w:noProof/>
                <w:color w:val="auto"/>
                <w:sz w:val="40"/>
                <w:szCs w:val="40"/>
                <w:lang w:bidi="ru-RU"/>
              </w:rPr>
              <w:t>GI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7BE0FFC9" w:rsidR="00ED5F48" w:rsidRPr="00CF38CB" w:rsidRDefault="00401B0C" w:rsidP="00ED5F48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 w:cs="Calibri"/>
                <w:noProof/>
                <w:color w:val="auto"/>
                <w:sz w:val="40"/>
                <w:szCs w:val="40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0064A08C" w:rsidR="00ED5F48" w:rsidRPr="00CF38CB" w:rsidRDefault="00401B0C" w:rsidP="00ED5F48">
            <w:pPr>
              <w:pStyle w:val="Days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6CB39FC9" w:rsidR="00ED5F48" w:rsidRPr="00CF38CB" w:rsidRDefault="00401B0C" w:rsidP="00ED5F48">
            <w:pPr>
              <w:pStyle w:val="Days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CF38CB" w14:paraId="166C3811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61161F02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CF38CB">
              <w:rPr>
                <w:rFonts w:ascii="Arial Narrow" w:hAnsi="Arial Narrow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5C8AFEBA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CF38CB">
              <w:rPr>
                <w:rFonts w:ascii="Arial Narrow" w:hAnsi="Arial Narrow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64FA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432E54FA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CF38CB">
              <w:rPr>
                <w:rFonts w:ascii="Arial Narrow" w:hAnsi="Arial Narrow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392DCBE3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CF38CB">
              <w:rPr>
                <w:rFonts w:ascii="Arial Narrow" w:hAnsi="Arial Narrow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530C6BF8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CF38CB">
              <w:rPr>
                <w:rFonts w:ascii="Arial Narrow" w:hAnsi="Arial Narrow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75A46AAE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CF38CB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2A4ED334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CF38CB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CF38CB" w14:paraId="0D4D71E7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58325C09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1F21A5BD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75E76B0D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69FFBA0C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6D1F34E8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1202F66D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21B237C6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CF38CB" w14:paraId="1B78E7BE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58D1C386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7130E42F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7B011A59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239AA325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625B0351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52BB2B79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4B16EB1A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CF38CB" w14:paraId="1302B2E8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251E0480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7CA652FC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5E61BCD6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30B60910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0BD2C0E8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27AF7AA0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264DD97D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CF38CB" w14:paraId="05D3B96E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1C89E667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5A2B5516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28A0F7BA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15E8A3AD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64FA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31E5539D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64FA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64FA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6F0601C2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03FACF23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CF38CB" w14:paraId="3171E1FC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6D426EF9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0E04E7AC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B0C"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CF38CB">
              <w:rPr>
                <w:rFonts w:ascii="Arial Narrow" w:hAnsi="Arial Narrow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CF38CB" w:rsidRDefault="00ED5F48" w:rsidP="00C800AA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F38CB" w:rsidRDefault="00ED5F48" w:rsidP="00C800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CF38CB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61D07" w14:textId="77777777" w:rsidR="0084680C" w:rsidRDefault="0084680C">
      <w:pPr>
        <w:spacing w:after="0"/>
      </w:pPr>
      <w:r>
        <w:separator/>
      </w:r>
    </w:p>
  </w:endnote>
  <w:endnote w:type="continuationSeparator" w:id="0">
    <w:p w14:paraId="6BB8B848" w14:textId="77777777" w:rsidR="0084680C" w:rsidRDefault="008468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B117F" w14:textId="77777777" w:rsidR="0084680C" w:rsidRDefault="0084680C">
      <w:pPr>
        <w:spacing w:after="0"/>
      </w:pPr>
      <w:r>
        <w:separator/>
      </w:r>
    </w:p>
  </w:footnote>
  <w:footnote w:type="continuationSeparator" w:id="0">
    <w:p w14:paraId="040F9BB5" w14:textId="77777777" w:rsidR="0084680C" w:rsidRDefault="0084680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325E"/>
    <w:rsid w:val="0005357B"/>
    <w:rsid w:val="00071356"/>
    <w:rsid w:val="00097A25"/>
    <w:rsid w:val="000A5A57"/>
    <w:rsid w:val="001274F3"/>
    <w:rsid w:val="0013276E"/>
    <w:rsid w:val="00151CCE"/>
    <w:rsid w:val="001B01F9"/>
    <w:rsid w:val="001B4736"/>
    <w:rsid w:val="001C41F9"/>
    <w:rsid w:val="00285C1D"/>
    <w:rsid w:val="003327F5"/>
    <w:rsid w:val="00340CAF"/>
    <w:rsid w:val="003C0D41"/>
    <w:rsid w:val="003E085C"/>
    <w:rsid w:val="003E7B3A"/>
    <w:rsid w:val="00401B0C"/>
    <w:rsid w:val="00416364"/>
    <w:rsid w:val="00431B29"/>
    <w:rsid w:val="00440416"/>
    <w:rsid w:val="00462EAD"/>
    <w:rsid w:val="00474CB5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4680C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F38CB"/>
    <w:rsid w:val="00DB64FA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2026-08-16T08:07:00Z</dcterms:created>
  <dcterms:modified xsi:type="dcterms:W3CDTF">2026-08-16T08:07:00Z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