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300D22" w14:paraId="3897A9E6" w14:textId="77777777" w:rsidTr="005B1077">
        <w:tc>
          <w:tcPr>
            <w:tcW w:w="2500" w:type="pct"/>
            <w:vAlign w:val="center"/>
          </w:tcPr>
          <w:p w14:paraId="30CEB76C" w14:textId="0A49EE00" w:rsidR="00ED5F48" w:rsidRPr="00300D22" w:rsidRDefault="00E573FD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Agosto</w:t>
            </w:r>
          </w:p>
        </w:tc>
        <w:tc>
          <w:tcPr>
            <w:tcW w:w="2500" w:type="pct"/>
            <w:vAlign w:val="center"/>
          </w:tcPr>
          <w:p w14:paraId="055F6AFA" w14:textId="19D078D3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300D22" w14:paraId="58B73B97" w14:textId="77777777" w:rsidTr="00300D22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03A47607" w14:textId="4272857D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5750A356" w14:textId="1917831E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4B970E4E" w14:textId="57C3B249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7D0CAE09" w14:textId="50E2332E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A7D7818" w14:textId="3617EE61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6A750F0D" w14:textId="667F9BBC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27CF59DD" w14:textId="35F762A3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  <w:r w:rsidR="00C4057C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4D9E18BA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4DDB1C6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MonthStart8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31309BC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MonthStart8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65F6B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348AFBF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MonthStart8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5F6375A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MonthStart8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0B21B04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MonthStart8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183B045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MonthStart8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3AEF4E8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MonthStart8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суббота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20258D95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1F94F00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37D55A7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32871F7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04C148A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163DF3D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37FF396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6F8110B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6E3A00FA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1E0387E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679CAB0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1451A30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5887D87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51E8E98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59B8593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1ECDE4C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319BF7D1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2C24F11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159E4E3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25F748B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67FB1E3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18C5451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112179F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4A59280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7343E446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6683AAF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MonthEnd8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4F7DC23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MonthEnd8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5D7AE56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MonthEnd8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1097AF5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MonthEnd8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0546B7A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MonthEnd8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76FD4FA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MonthEnd8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3E38BED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MonthEnd8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35D117A2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2796BE2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MonthEnd8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4B98961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MonthEnd8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547B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300D22" w14:paraId="50296CB7" w14:textId="77777777" w:rsidTr="005B1077">
        <w:tc>
          <w:tcPr>
            <w:tcW w:w="2500" w:type="pct"/>
            <w:vAlign w:val="center"/>
          </w:tcPr>
          <w:p w14:paraId="254D9321" w14:textId="0ABCCE42" w:rsidR="00ED5F48" w:rsidRPr="00300D22" w:rsidRDefault="00E573FD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Settembre</w:t>
            </w:r>
          </w:p>
        </w:tc>
        <w:tc>
          <w:tcPr>
            <w:tcW w:w="2500" w:type="pct"/>
            <w:vAlign w:val="center"/>
          </w:tcPr>
          <w:p w14:paraId="2C122BDC" w14:textId="1251E4DC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300D22" w14:paraId="73D4F18E" w14:textId="77777777" w:rsidTr="00300D22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8B71591" w14:textId="178CC527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52C34C84" w14:textId="4BB3A55F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295B52EC" w14:textId="2B7B42B7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2F8901F3" w14:textId="6F4CD22D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361C956E" w14:textId="391532DF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019D61C0" w14:textId="670C53E6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0DBBAC7D" w14:textId="1E66A288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  <w:r w:rsidR="00C4057C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166C3811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5DF78A6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MonthStart9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504A864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MonthStart9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428C6AC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MonthStart9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4243C00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MonthStart9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762C615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MonthStart9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521A65E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MonthStart9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19F41BA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MonthStart9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вторник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D4D71E7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5880B47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33C67D4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56A6B8E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0833A73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593C96E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2A9E71B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59C8F79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B78E7BE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02F57B9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369597F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63A1649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4698C8B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6D02122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3C65B89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026A271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302B2E8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0AEEF6B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1F6FF27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68C0768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63093F4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1D2DED9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6681110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61A5724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5D3B96E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78D579D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MonthEnd9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2953FAE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MonthEnd9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1FDE50A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MonthEnd9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798C9AF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MonthEnd9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1DB3A65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MonthEnd9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1A9B612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MonthEnd9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376859E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MonthEnd9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3171E1FC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6C3ED7D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MonthEnd9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2141526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MonthEnd9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300D22" w14:paraId="37EB2D43" w14:textId="77777777" w:rsidTr="005B1077">
        <w:tc>
          <w:tcPr>
            <w:tcW w:w="2500" w:type="pct"/>
            <w:vAlign w:val="center"/>
          </w:tcPr>
          <w:p w14:paraId="08C628AC" w14:textId="4F22630E" w:rsidR="00ED5F48" w:rsidRPr="00300D22" w:rsidRDefault="00E573FD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Ottobre</w:t>
            </w:r>
          </w:p>
        </w:tc>
        <w:tc>
          <w:tcPr>
            <w:tcW w:w="2500" w:type="pct"/>
            <w:vAlign w:val="center"/>
          </w:tcPr>
          <w:p w14:paraId="351313CB" w14:textId="60C91281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300D22" w14:paraId="744C85F7" w14:textId="77777777" w:rsidTr="00300D22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CC8B071" w14:textId="165C448C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5A25A901" w14:textId="26660A1C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71D16FEA" w14:textId="54999BB8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0ABF5B13" w14:textId="23ACAB49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A158D24" w14:textId="1D15C4B7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57D4827B" w14:textId="7320AB83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0E9E91D0" w14:textId="62A796C5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  <w:r w:rsidR="00C4057C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5381513E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289CAEF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08A899D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468B20F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5011A3D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05ABF6D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3E054D4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07202523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MonthStart10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четверг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721964FC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0666FF4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1C4EE34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634491A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3C82ABB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147FC27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1B98A2E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5DAC35C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4715A07D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0C0BE50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0C961C4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31F017C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6BCE951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38D93D0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2CBD007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0FB2EF5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31FB9CF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0830FBB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5469085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1898D7E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2BB91D3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3434532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34ED112D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1CB0D14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70CC9F45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57CA6B2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57F5E92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324F08F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73D2D90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36D828B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5B905BA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31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7D84684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957B553" w14:textId="77777777" w:rsidTr="005B1077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6B496B1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59BD12F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MonthEnd10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D5F48" w:rsidRPr="00300D22" w14:paraId="491B8CF8" w14:textId="77777777" w:rsidTr="005B1077">
        <w:tc>
          <w:tcPr>
            <w:tcW w:w="2500" w:type="pct"/>
            <w:vAlign w:val="center"/>
          </w:tcPr>
          <w:p w14:paraId="1D943BD5" w14:textId="0C4D1BFE" w:rsidR="00ED5F48" w:rsidRPr="00300D22" w:rsidRDefault="00E573FD" w:rsidP="001B7E1A">
            <w:pPr>
              <w:pStyle w:val="ad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2E0899F0" w:rsidR="00ED5F48" w:rsidRPr="00300D22" w:rsidRDefault="00ED5F48" w:rsidP="001B7E1A">
            <w:pPr>
              <w:pStyle w:val="ad"/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C4057C" w:rsidRPr="00300D22" w14:paraId="46168607" w14:textId="77777777" w:rsidTr="00300D22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24BECF2" w14:textId="63025E8B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  <w:t>LUNEDI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5CDEE10" w14:textId="6592A848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8328FBE" w14:textId="7312ECCB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MERCOLEDI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66C11AC7" w14:textId="09396661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GIOVEDI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  <w:vAlign w:val="bottom"/>
          </w:tcPr>
          <w:p w14:paraId="192D2B52" w14:textId="15D579E1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VENERDI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74E3B942" w14:textId="641C1126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SABATO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</w:tcPr>
          <w:p w14:paraId="5F471C53" w14:textId="5FF5CD89" w:rsidR="00C4057C" w:rsidRPr="00300D22" w:rsidRDefault="00E573FD" w:rsidP="00C4057C">
            <w:pPr>
              <w:pStyle w:val="Days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DOMENICA</w:t>
            </w:r>
            <w:r w:rsidR="00C4057C" w:rsidRPr="00300D22"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 xml:space="preserve"> </w:t>
            </w:r>
          </w:p>
        </w:tc>
      </w:tr>
      <w:tr w:rsidR="00ED5F48" w:rsidRPr="00300D22" w14:paraId="1AB241C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7EE03D2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“понедельник" 1 ""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27922CD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“вторник"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547BC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65523C5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“среда"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A65F6B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6939551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“четверг"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6F5A79B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= “пятница"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C95D59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401CDF3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“суббота"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607E4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63288A7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MonthStart11 \@ dddd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воскресенье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“воскресенье" 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1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&lt;&gt; 0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8A2D5A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190101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21190AF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=G2+1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5C4240AB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4BD550F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0B90AD5F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6C4D51FE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19FB6C3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0BCDA84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71496383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4DEAC24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=G3+1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263613AC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492A3D31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15E58C6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2D9D319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14D0E362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71E3933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15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074BB8BF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306964F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=G4+1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558F66F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5FBACC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4B63ACF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19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013D25D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5144209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21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2356CED8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22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3240C3B6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2094BF4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22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=G5+1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23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6932AAF5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23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24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4F309FA4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24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=B6+1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25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0BE5C906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25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=C6+1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26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36AFA7C9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=D6+1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27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061AB640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=E6+1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28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71D23B3A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28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=F6+1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t>29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  <w:lang w:bidi="ru-RU"/>
              </w:rPr>
              <w:fldChar w:fldCharType="end"/>
            </w:r>
          </w:p>
        </w:tc>
      </w:tr>
      <w:tr w:rsidR="00ED5F48" w:rsidRPr="00300D22" w14:paraId="1AEF418B" w14:textId="77777777" w:rsidTr="00F700F9">
        <w:trPr>
          <w:trHeight w:val="45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1BD4F4F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29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=G6+1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t>30</w: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6529604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 0,""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IF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&lt;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DocVariable MonthEnd11 \@ d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="00E573FD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begin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=A7+1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separate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>30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instrText xml:space="preserve"> "" </w:instrText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  <w:r w:rsidRPr="00300D22"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auto"/>
                <w:sz w:val="20"/>
                <w:szCs w:val="2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300D22" w:rsidRDefault="00ED5F48" w:rsidP="001B7E1A">
            <w:pPr>
              <w:pStyle w:val="Dates"/>
              <w:jc w:val="right"/>
              <w:rPr>
                <w:rFonts w:ascii="Century Gothic" w:hAnsi="Century Gothic" w:cs="Arial"/>
                <w:b/>
                <w:bCs/>
                <w:noProof/>
                <w:color w:val="FF0000"/>
                <w:sz w:val="20"/>
                <w:szCs w:val="20"/>
              </w:rPr>
            </w:pPr>
          </w:p>
        </w:tc>
      </w:tr>
    </w:tbl>
    <w:p w14:paraId="50D5D5A5" w14:textId="77777777" w:rsidR="00ED5F48" w:rsidRPr="00300D22" w:rsidRDefault="00ED5F48" w:rsidP="00F700F9">
      <w:pPr>
        <w:pStyle w:val="a5"/>
        <w:rPr>
          <w:rFonts w:ascii="Century Gothic" w:hAnsi="Century Gothic" w:cs="Arial"/>
          <w:b/>
          <w:bCs/>
          <w:noProof/>
          <w:color w:val="auto"/>
          <w:sz w:val="2"/>
          <w:szCs w:val="2"/>
        </w:rPr>
      </w:pPr>
    </w:p>
    <w:sectPr w:rsidR="00ED5F48" w:rsidRPr="00300D22" w:rsidSect="00300D22">
      <w:pgSz w:w="11906" w:h="16838" w:code="9"/>
      <w:pgMar w:top="454" w:right="624" w:bottom="45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E787B" w14:textId="77777777" w:rsidR="001005E8" w:rsidRDefault="001005E8">
      <w:pPr>
        <w:spacing w:after="0"/>
      </w:pPr>
      <w:r>
        <w:separator/>
      </w:r>
    </w:p>
  </w:endnote>
  <w:endnote w:type="continuationSeparator" w:id="0">
    <w:p w14:paraId="20F7792A" w14:textId="77777777" w:rsidR="001005E8" w:rsidRDefault="001005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321A2" w14:textId="77777777" w:rsidR="001005E8" w:rsidRDefault="001005E8">
      <w:pPr>
        <w:spacing w:after="0"/>
      </w:pPr>
      <w:r>
        <w:separator/>
      </w:r>
    </w:p>
  </w:footnote>
  <w:footnote w:type="continuationSeparator" w:id="0">
    <w:p w14:paraId="4D8EB67F" w14:textId="77777777" w:rsidR="001005E8" w:rsidRDefault="001005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0AA2"/>
    <w:rsid w:val="00097A25"/>
    <w:rsid w:val="000A5A57"/>
    <w:rsid w:val="000B4622"/>
    <w:rsid w:val="001005E8"/>
    <w:rsid w:val="001274F3"/>
    <w:rsid w:val="00151CCE"/>
    <w:rsid w:val="001B01F9"/>
    <w:rsid w:val="001B7E1A"/>
    <w:rsid w:val="001C41F9"/>
    <w:rsid w:val="00285C1D"/>
    <w:rsid w:val="0029624B"/>
    <w:rsid w:val="002D7C5A"/>
    <w:rsid w:val="00300D22"/>
    <w:rsid w:val="003327F5"/>
    <w:rsid w:val="00340CAF"/>
    <w:rsid w:val="00381353"/>
    <w:rsid w:val="00390461"/>
    <w:rsid w:val="003C0D41"/>
    <w:rsid w:val="003E085C"/>
    <w:rsid w:val="003E7B3A"/>
    <w:rsid w:val="003F798E"/>
    <w:rsid w:val="00416364"/>
    <w:rsid w:val="00431B29"/>
    <w:rsid w:val="00440416"/>
    <w:rsid w:val="00462EAD"/>
    <w:rsid w:val="004A6170"/>
    <w:rsid w:val="004F6AAC"/>
    <w:rsid w:val="00512F2D"/>
    <w:rsid w:val="00547BCD"/>
    <w:rsid w:val="00570FBB"/>
    <w:rsid w:val="00583B82"/>
    <w:rsid w:val="005923AC"/>
    <w:rsid w:val="005B1077"/>
    <w:rsid w:val="005D5149"/>
    <w:rsid w:val="005E656F"/>
    <w:rsid w:val="00607E4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A2D5A"/>
    <w:rsid w:val="008B1201"/>
    <w:rsid w:val="008F16F7"/>
    <w:rsid w:val="009164BA"/>
    <w:rsid w:val="009166BD"/>
    <w:rsid w:val="00977AAE"/>
    <w:rsid w:val="00996E56"/>
    <w:rsid w:val="00997268"/>
    <w:rsid w:val="009D3F58"/>
    <w:rsid w:val="00A12667"/>
    <w:rsid w:val="00A14581"/>
    <w:rsid w:val="00A20E4C"/>
    <w:rsid w:val="00A65F6B"/>
    <w:rsid w:val="00AA23D3"/>
    <w:rsid w:val="00AA3C50"/>
    <w:rsid w:val="00AE302A"/>
    <w:rsid w:val="00AE36BB"/>
    <w:rsid w:val="00B30710"/>
    <w:rsid w:val="00B37C7E"/>
    <w:rsid w:val="00B65B09"/>
    <w:rsid w:val="00B85583"/>
    <w:rsid w:val="00B9476B"/>
    <w:rsid w:val="00BC2269"/>
    <w:rsid w:val="00BC3952"/>
    <w:rsid w:val="00BD72D6"/>
    <w:rsid w:val="00BE5AB8"/>
    <w:rsid w:val="00BF49DC"/>
    <w:rsid w:val="00C4057C"/>
    <w:rsid w:val="00C44DFB"/>
    <w:rsid w:val="00C64680"/>
    <w:rsid w:val="00C6519B"/>
    <w:rsid w:val="00C70F21"/>
    <w:rsid w:val="00C7354B"/>
    <w:rsid w:val="00C800AA"/>
    <w:rsid w:val="00C91F9B"/>
    <w:rsid w:val="00C95D59"/>
    <w:rsid w:val="00DB6B33"/>
    <w:rsid w:val="00DE32AC"/>
    <w:rsid w:val="00DE3363"/>
    <w:rsid w:val="00E1407A"/>
    <w:rsid w:val="00E33F1A"/>
    <w:rsid w:val="00E50BDE"/>
    <w:rsid w:val="00E573FD"/>
    <w:rsid w:val="00E774CD"/>
    <w:rsid w:val="00E77E1D"/>
    <w:rsid w:val="00E97684"/>
    <w:rsid w:val="00ED5F48"/>
    <w:rsid w:val="00ED75B6"/>
    <w:rsid w:val="00F700F9"/>
    <w:rsid w:val="00F91390"/>
    <w:rsid w:val="00F93E3B"/>
    <w:rsid w:val="00F957AF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F83BFA-5E83-4CC1-9ED3-A0364D75FD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2026-09-03T17:03:00Z</dcterms:created>
  <dcterms:modified xsi:type="dcterms:W3CDTF">2026-09-03T17:03:00Z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