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E1A86" w14:paraId="40983BE3" w14:textId="77777777" w:rsidTr="00B27062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4760AE0A" w:rsidR="003E085C" w:rsidRPr="00DE1A86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00A4DC"/>
                <w:lang w:val="en-US" w:bidi="ru-RU"/>
              </w:rPr>
            </w:pPr>
            <w:r w:rsidRPr="00DE1A86">
              <w:rPr>
                <w:rFonts w:cs="Arial"/>
                <w:b/>
                <w:bCs/>
                <w:noProof/>
                <w:color w:val="00A4DC"/>
                <w:lang w:bidi="ru-RU"/>
              </w:rPr>
              <w:fldChar w:fldCharType="begin"/>
            </w:r>
            <w:r w:rsidRPr="00DE1A86">
              <w:rPr>
                <w:rFonts w:cs="Arial"/>
                <w:b/>
                <w:bCs/>
                <w:noProof/>
                <w:color w:val="00A4DC"/>
                <w:lang w:bidi="ru-RU"/>
              </w:rPr>
              <w:instrText xml:space="preserve"> DOCVARIABLE  MonthStart1 \@  yyyy   \* MERGEFORMAT </w:instrText>
            </w:r>
            <w:r w:rsidRPr="00DE1A86">
              <w:rPr>
                <w:rFonts w:cs="Arial"/>
                <w:b/>
                <w:bCs/>
                <w:noProof/>
                <w:color w:val="00A4DC"/>
                <w:lang w:bidi="ru-RU"/>
              </w:rPr>
              <w:fldChar w:fldCharType="separate"/>
            </w:r>
            <w:r w:rsidR="00C17499">
              <w:rPr>
                <w:rFonts w:cs="Arial"/>
                <w:b/>
                <w:bCs/>
                <w:noProof/>
                <w:color w:val="00A4DC"/>
                <w:lang w:bidi="ru-RU"/>
              </w:rPr>
              <w:t>2026</w:t>
            </w:r>
            <w:r w:rsidRPr="00DE1A86">
              <w:rPr>
                <w:rFonts w:cs="Arial"/>
                <w:b/>
                <w:bCs/>
                <w:noProof/>
                <w:color w:val="00A4DC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255" w:type="dxa"/>
                <w:bottom w:w="25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2955"/>
              <w:gridCol w:w="532"/>
              <w:gridCol w:w="2956"/>
              <w:gridCol w:w="532"/>
              <w:gridCol w:w="2960"/>
            </w:tblGrid>
            <w:tr w:rsidR="00612E0C" w:rsidRPr="00DE1A86" w14:paraId="79F6697B" w14:textId="77777777" w:rsidTr="00B27062">
              <w:trPr>
                <w:trHeight w:val="340"/>
              </w:trPr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612E0C" w:rsidRPr="00DE1A86" w14:paraId="5BD76ED2" w14:textId="77777777" w:rsidTr="00B27062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9131348" w14:textId="77777777" w:rsidR="00612E0C" w:rsidRPr="00DE1A86" w:rsidRDefault="00612E0C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612E0C" w:rsidRPr="00DE1A86" w14:paraId="4B846B33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2C35AEF" w14:textId="4B7D161E" w:rsidR="00612E0C" w:rsidRPr="00E71589" w:rsidRDefault="00E71589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612E0C" w:rsidRPr="00DE1A86" w14:paraId="5F5FEF02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2115E6B" w14:textId="18C66BA5" w:rsidR="00612E0C" w:rsidRPr="00E71589" w:rsidRDefault="00E71589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612E0C" w:rsidRPr="00DE1A86" w14:paraId="6C1BE146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E610C25" w14:textId="0F1C5E41" w:rsidR="00612E0C" w:rsidRPr="00E71589" w:rsidRDefault="00E71589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612E0C" w:rsidRPr="00DE1A86" w14:paraId="4181D58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9E21C2" w14:textId="4E5897C3" w:rsidR="00612E0C" w:rsidRPr="00E71589" w:rsidRDefault="00E71589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612E0C" w:rsidRPr="00DE1A86" w14:paraId="1DE75757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CE9BC3E" w14:textId="37C2FDDD" w:rsidR="00612E0C" w:rsidRPr="00E71589" w:rsidRDefault="00E71589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612E0C" w:rsidRPr="00DE1A86" w14:paraId="7505476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F0E5CA7" w14:textId="0A6B2528" w:rsidR="00612E0C" w:rsidRPr="009E35E6" w:rsidRDefault="00612E0C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3C8B36A2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E763E4B" w14:textId="2798351A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Gennaio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3"/>
                    <w:gridCol w:w="424"/>
                    <w:gridCol w:w="424"/>
                    <w:gridCol w:w="424"/>
                    <w:gridCol w:w="424"/>
                    <w:gridCol w:w="413"/>
                  </w:tblGrid>
                  <w:tr w:rsidR="00612E0C" w:rsidRPr="00DE1A86" w14:paraId="684222CD" w14:textId="77777777" w:rsidTr="00B27062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1FF584C0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58C206E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18E8B76E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2E4FFD5D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045C80FD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5F192372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5DB64CC4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31DF8F53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55D716D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389919B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CE3726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0E4D611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603E8D3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4E8473B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3535650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FA4FA2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63F8925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BD8EF75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0450DD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06756D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9815B9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91FB93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F8C2FD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23F797F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6C56E93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9F647C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68DC64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538FBF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6E99629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08EE92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1CB02B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0529957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F77653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D20DD5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AB8BA3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86D563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D8BB08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2C56B9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FC21BC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97D45F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F3A679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7E066A8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2D6F990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1239080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698CE6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BD402D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6CE0F18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144E5B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548E231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4D3F82F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C16F8D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CE6339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06203AAE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E15900" w14:textId="6B1F11F9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C8C696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77EB59" w14:textId="22016529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917F98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B49DD6" w14:textId="2A92985C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B87E3A6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7CC8144" w14:textId="54EBB951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4AE275B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73517E4" w14:textId="72314598" w:rsidR="00B27062" w:rsidRPr="009E35E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1EA864D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CCA0ED8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89C1B96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D861116" w14:textId="67B7A0EA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Febbraio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4D521D1C" w14:textId="77777777" w:rsidTr="00B27062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6CCB0575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708DFF39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52876770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61CA7843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31EC4E9A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18EC469A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63DF33B3" w:rsidR="00612E0C" w:rsidRPr="00DE1A86" w:rsidRDefault="00C17499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033AD79B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2338C3E" w14:textId="6B7544D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9814E4" w14:textId="2AFF4A9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E35E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665E05" w14:textId="450A0D5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1D4F0" w14:textId="75B12B7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2BCF9" w14:textId="631F6B9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D888BB" w14:textId="4F34270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61AD0B8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878283D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36E1A06" w14:textId="0FBB887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3F636BF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7081446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496FBC8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24395F5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6F843B6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3D997B9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C4D67B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4AC88D8" w14:textId="2B359D55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624F235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68EDBE9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72B5C17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4091D52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2AFAAB1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3C12B47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3331944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36526BF" w14:textId="4FF2187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4ADC2CB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254C18C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41545A6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69F7E4D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30F53C3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03B40A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4B0FF95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A5D3919" w14:textId="229D0A7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508169F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425276E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5970308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774353F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5E79C2A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BC73FB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553C4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4549FBFA" w14:textId="6EBB336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4817244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C59B922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199AEF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66353EC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204648" w14:textId="23B8B89C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44882B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3B7280C" w14:textId="07F4A93C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</w:p>
                    </w:tc>
                  </w:tr>
                  <w:tr w:rsidR="00B27062" w:rsidRPr="00DE1A86" w14:paraId="1248FFB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6FC90BA" w14:textId="240D76B9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</w:p>
                    </w:tc>
                  </w:tr>
                  <w:tr w:rsidR="00B27062" w:rsidRPr="00DE1A86" w14:paraId="1DFB196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880381" w14:textId="42D87E60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</w:p>
                    </w:tc>
                  </w:tr>
                  <w:tr w:rsidR="00B27062" w:rsidRPr="00DE1A86" w14:paraId="5351B5D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0B087E" w14:textId="4FDC7056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</w:p>
                    </w:tc>
                  </w:tr>
                  <w:tr w:rsidR="00B27062" w:rsidRPr="00DE1A86" w14:paraId="56B26F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B91049" w14:textId="47378F39" w:rsidR="00B27062" w:rsidRPr="00DE1A8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14</w:t>
                        </w:r>
                      </w:p>
                    </w:tc>
                  </w:tr>
                </w:tbl>
                <w:p w14:paraId="73856861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4315FC74" w14:textId="791F52AE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Marzo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5FBA1453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026855E4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7061A70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75E19602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381DA3D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2343AD33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038F0E20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1EFC7B2E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1AD7C61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00AAAD04" w14:textId="1D83883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BC2568" w14:textId="2E8A48A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E35E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F3CE0B" w14:textId="2BE58F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43102" w14:textId="44B41D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8F3FC" w14:textId="48365D4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4B999" w14:textId="3657EA7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60D9ACC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CC4FB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2D8059F" w14:textId="58D7BB6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CA2B8" w14:textId="52793F0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DB2D48" w14:textId="2AD513B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50517" w14:textId="29AC71D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810657" w14:textId="27EA25D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2049" w14:textId="59D964B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7691015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DAA7F9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5B1BC1FA" w14:textId="383CE61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D7620" w14:textId="338AA9E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D98F73" w14:textId="5C104C0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12937" w14:textId="776F6E5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6CEF7" w14:textId="462A00E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EA51C" w14:textId="31C1333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3FF4322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1924FE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00EE5652" w14:textId="042873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248AD" w14:textId="21C41A0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AFA3B" w14:textId="5675982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E5F29" w14:textId="2A13759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D56471" w14:textId="70F07DB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AED89" w14:textId="1A1880C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5788484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22DB45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24ACEBE8" w14:textId="4CA7FE1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2EFA3" w14:textId="5FCFDE8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0FF736" w14:textId="1A97376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8BB8E5" w14:textId="3151B6B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100B5" w14:textId="138A02D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C4FF97" w14:textId="3D3F9ED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4C11058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3808F25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1E6C55AF" w14:textId="574E663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1FD984" w14:textId="26A246E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8669C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5375A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958E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7379C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3808ABF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735BB8E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A854F09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58B1F2F6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368DB4D" w14:textId="4D95F8E0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6F8C95F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DC2A6FA" w14:textId="088F1376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718EE965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621A11" w14:textId="7BE1BF99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345F29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29CC533" w14:textId="3A0FD322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24B22DA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788C7B" w14:textId="4968C4A0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16329EC0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8EAA92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455E090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7D399169" w14:textId="2D25131D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Aprile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20"/>
                    <w:gridCol w:w="422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830A8BB" w14:textId="77777777" w:rsidTr="00B27062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481D69B9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4F223EF5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696C7DC3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16295547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312BBBB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615B95BB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5D6B6477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14D13F92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DC5D93D" w14:textId="272BB67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5422C2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B2768D" w14:textId="3BF8C6A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AAB21" w14:textId="1B986D1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3FBC2" w14:textId="6A929F9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DE3B76" w14:textId="3559964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474988F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66F6110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A80732B" w14:textId="0ABEF83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6892CA2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6D9DB" w14:textId="0C247E1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0857E" w14:textId="563162A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E11EF" w14:textId="3679188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E2CB87" w14:textId="76C260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10AFB0A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D8AA71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9EB8112" w14:textId="0C8C5A8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53D3E15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941E8C" w14:textId="4FA027B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9ED3" w14:textId="747C404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DE6CE" w14:textId="3F31DBF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FC6B17" w14:textId="211BF27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2176954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87AE24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70F716A" w14:textId="4521C22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071BE0B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2A4B10" w14:textId="2C3623B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E8D1C" w14:textId="1A1B673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86561" w14:textId="2B85CDA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E61DF9" w14:textId="724C6ED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0B400E3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6B821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9309AC1" w14:textId="2A35CFE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153DA8F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DBB2B" w14:textId="580B3B7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B25296" w14:textId="21D2FC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728F9" w14:textId="43D5F80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BA22F" w14:textId="7674BC7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68BF022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03B39C8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8C29B70" w14:textId="12AFD5D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6B24A02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85E9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0F81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B015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E74A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39B8701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66F36F1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7D14416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9707D5" w14:textId="2016BE5E" w:rsidR="00B27062" w:rsidRPr="009E35E6" w:rsidRDefault="001936BC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</w:p>
                    </w:tc>
                  </w:tr>
                  <w:tr w:rsidR="00B27062" w:rsidRPr="00DE1A86" w14:paraId="3152FA7E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1D1FA0" w14:textId="2F82F482" w:rsidR="00B27062" w:rsidRPr="009E35E6" w:rsidRDefault="001936BC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</w:p>
                    </w:tc>
                  </w:tr>
                  <w:tr w:rsidR="00B27062" w:rsidRPr="00DE1A86" w14:paraId="2CC9C15B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760848C" w14:textId="4995BC08" w:rsidR="00B27062" w:rsidRPr="009E35E6" w:rsidRDefault="001936BC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</w:p>
                    </w:tc>
                  </w:tr>
                  <w:tr w:rsidR="00B27062" w:rsidRPr="00DE1A86" w14:paraId="7F07BF2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0B995F" w14:textId="1932228A" w:rsidR="00B27062" w:rsidRPr="009E35E6" w:rsidRDefault="001936BC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</w:p>
                    </w:tc>
                  </w:tr>
                  <w:tr w:rsidR="00B27062" w:rsidRPr="00DE1A86" w14:paraId="0F1EBBD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3C4B39" w14:textId="14FE7763" w:rsidR="00B27062" w:rsidRPr="009E35E6" w:rsidRDefault="001936BC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</w:p>
                    </w:tc>
                  </w:tr>
                  <w:tr w:rsidR="00B27062" w:rsidRPr="00DE1A86" w14:paraId="2633565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1859A2" w14:textId="75B716D4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EF82DC2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E785DF9" w14:textId="7B22F278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Maggio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DD4E4F6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2AC77B35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3178F91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5BC31AA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3DD32AB2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697E46F5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4667B6AD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439F00D4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644B5DA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0B607DB9" w14:textId="0105284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C3D935" w14:textId="1CEF5DC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70862A" w14:textId="4FDC45E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D7F723" w14:textId="50CD823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30D98D" w14:textId="65E8CBF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16B5E9" w14:textId="1C7EA82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7B99E48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9C0EC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3A555505" w14:textId="2C2F1D5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B69DE" w14:textId="4ABA0FD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096DAC" w14:textId="6775501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C13B6B" w14:textId="7E329C4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117334" w14:textId="3DCC3D9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D6AFA" w14:textId="2DEAB4F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18AB98B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A5D817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1FF04C3A" w14:textId="50FDF6B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915AD" w14:textId="319C107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B16810" w14:textId="26D6C78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1FBF7" w14:textId="4DD39D0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BF783" w14:textId="4E68376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33530D" w14:textId="607102F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1CE0204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1B050A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503CE934" w14:textId="65F675B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CB5F75" w14:textId="588A576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19F71A" w14:textId="2A95D93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973FF" w14:textId="756A7FD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F0D" w14:textId="1D00A40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9B660" w14:textId="2094E6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54AE389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B50F77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413AED3" w14:textId="0C6F4D8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26B469" w14:textId="38E94DF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E4163C" w14:textId="2801D87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5B977" w14:textId="1F0F55A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18D083" w14:textId="733DEA3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0430F8" w14:textId="09BC1D7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0EBA90C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0F2950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7C325A55" w14:textId="12023D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C0615F" w14:textId="29DAF38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441F8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43935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7979E7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467D5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EDCAD1D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F00DAF5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68670C2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A0FA6" w14:textId="42782078" w:rsidR="00B27062" w:rsidRPr="009E35E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</w:p>
                    </w:tc>
                  </w:tr>
                  <w:tr w:rsidR="00B27062" w:rsidRPr="00DE1A86" w14:paraId="59C0670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44AEF05" w14:textId="6E6015C6" w:rsidR="00B27062" w:rsidRPr="009E35E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</w:p>
                    </w:tc>
                  </w:tr>
                  <w:tr w:rsidR="00B27062" w:rsidRPr="00DE1A86" w14:paraId="68D8DEF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3DA467" w14:textId="0F6E0257" w:rsidR="00B27062" w:rsidRPr="009E35E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</w:p>
                    </w:tc>
                  </w:tr>
                  <w:tr w:rsidR="00B27062" w:rsidRPr="00DE1A86" w14:paraId="0A05832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EF1BAC" w14:textId="4A413AAC" w:rsidR="00B27062" w:rsidRPr="009E35E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</w:p>
                    </w:tc>
                  </w:tr>
                  <w:tr w:rsidR="00B27062" w:rsidRPr="00DE1A86" w14:paraId="0C19D91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086528E" w14:textId="311FC479" w:rsidR="00B27062" w:rsidRPr="009E35E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</w:p>
                    </w:tc>
                  </w:tr>
                  <w:tr w:rsidR="00B27062" w:rsidRPr="00DE1A86" w14:paraId="36ED873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A945F4" w14:textId="2AC1278E" w:rsidR="00B27062" w:rsidRPr="00367DC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5354754C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5AF13B3" w14:textId="14563391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Giugno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27C2DD8F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2512ABB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16F7DB77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24FFC48B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1EAC1D56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240D4058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5A703C80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1521040F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36D35DF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79BA6D45" w14:textId="700CAD6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FEE45A" w14:textId="0A7A877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8B4D4C" w14:textId="25A0419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215F83" w14:textId="4D068ED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59E4A7" w14:textId="1C82819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A5C01F" w14:textId="6F54C90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6632255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F389E1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5C9E191" w14:textId="282F735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F6107" w14:textId="4F14E4D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A0BDA" w14:textId="593C208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C5A0E1" w14:textId="391BCD6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9CD27" w14:textId="118F821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001CD9" w14:textId="6AB9EF7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7E9D5E5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A9805B0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A166C50" w14:textId="78E9396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638AA" w14:textId="3264A73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8B86A" w14:textId="3493972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C7684B" w14:textId="3CC65C2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F8B80C" w14:textId="0DE6BD1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9840C" w14:textId="0065B3A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050A071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E05CB2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751EF6D8" w14:textId="04DBDE4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F0A85E" w14:textId="5478624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7E735" w14:textId="6BF6516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D938D" w14:textId="12D5F65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26403" w14:textId="2993C09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38E1F" w14:textId="4658A77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7441FBF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ED9F1F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4F50AD5B" w14:textId="710E288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174962" w14:textId="7191707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71FD3" w14:textId="0B35C7D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3CB8B9" w14:textId="73FCFE8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7473A" w14:textId="4E90029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C47AD9" w14:textId="78E768F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47C756C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A50E01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2A2544FD" w14:textId="7975C2E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67DC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D45BB9" w14:textId="2A042FC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67DC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67DC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FC2CA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09F8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A4668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FDAE7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5ABCB9D1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5329152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7C9397C6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0A0DE1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FFDE383" w14:textId="250015BE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20F209D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9374BB" w14:textId="6147A9F7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73A4327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706A21" w14:textId="4791991C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6A123DD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D315EE4" w14:textId="322B15D7" w:rsidR="00B27062" w:rsidRPr="00E71589" w:rsidRDefault="00E71589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30</w:t>
                        </w:r>
                      </w:p>
                    </w:tc>
                  </w:tr>
                  <w:tr w:rsidR="00B27062" w:rsidRPr="00DE1A86" w14:paraId="7A9A100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DB92C2" w14:textId="707B87DB" w:rsidR="00B27062" w:rsidRPr="00E71589" w:rsidRDefault="00E71589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31</w:t>
                        </w:r>
                      </w:p>
                    </w:tc>
                  </w:tr>
                  <w:tr w:rsidR="00B27062" w:rsidRPr="00DE1A86" w14:paraId="5F57A00B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546BE" w14:textId="001BE90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BBEF901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FBAEAFE" w14:textId="3ABC50A9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Luglio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79A7682D" w14:textId="77777777" w:rsidTr="00B27062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7945B3D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687FA380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FC93049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0D4B9917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23994A2C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595ABF26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1E63F5FE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29D7AFB5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</w:tcPr>
                      <w:p w14:paraId="2654728C" w14:textId="7A73C23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0BB236D" w14:textId="60A5616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4AD9C5" w14:textId="137C577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0915E37" w14:textId="18DD4CE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3D8435D" w14:textId="084383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A9D2964" w14:textId="718001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586BC13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853A2F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</w:tcPr>
                      <w:p w14:paraId="527C8673" w14:textId="17E7E8C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E3EBF80" w14:textId="41F3048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8453D30" w14:textId="2FE4450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34909F1" w14:textId="40B30F6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40F4289" w14:textId="7DD380E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784F66" w14:textId="61FB989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2A46055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CC3501E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</w:tcPr>
                      <w:p w14:paraId="6015D498" w14:textId="723CBF5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089BBE9" w14:textId="70D3CAE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FABAAC" w14:textId="100A438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3D8614D" w14:textId="1A51583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F19BAE3" w14:textId="7D4D874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923704E" w14:textId="425EB34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1B57112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9E4E759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</w:tcPr>
                      <w:p w14:paraId="0BE55D21" w14:textId="3FC6CF0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9326060" w14:textId="476336D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CA83538" w14:textId="63AE576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C0E6002" w14:textId="1FF6904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E86358C" w14:textId="2D6E47D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DC1096A" w14:textId="2112A1B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57FE584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2D3F51F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</w:tcPr>
                      <w:p w14:paraId="1D8C1ED8" w14:textId="0D57DE2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3881252" w14:textId="51181BE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33A310" w14:textId="18420B1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037D64" w14:textId="66FC513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EE6AB2" w14:textId="3F68919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B803B28" w14:textId="3525F03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192948D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9E92B85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</w:tcPr>
                      <w:p w14:paraId="186F6115" w14:textId="4D2CDB8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3EC2CAA" w14:textId="41D89EB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67A2B8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7E5D07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67B0B97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978A00E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5D1FF52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733B5CB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05D4574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43CA6B5" w14:textId="19DDD753" w:rsidR="00B27062" w:rsidRPr="009E35E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</w:p>
                    </w:tc>
                  </w:tr>
                  <w:tr w:rsidR="00B27062" w:rsidRPr="00DE1A86" w14:paraId="0C406E5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E2428DD" w14:textId="2F4A4DB0" w:rsidR="00B27062" w:rsidRPr="009E35E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32</w:t>
                        </w:r>
                      </w:p>
                    </w:tc>
                  </w:tr>
                  <w:tr w:rsidR="00B27062" w:rsidRPr="00DE1A86" w14:paraId="33C0BDE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ED6DBF3" w14:textId="35F97D0A" w:rsidR="00B27062" w:rsidRPr="009E35E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33</w:t>
                        </w:r>
                      </w:p>
                    </w:tc>
                  </w:tr>
                  <w:tr w:rsidR="00B27062" w:rsidRPr="00DE1A86" w14:paraId="05A26660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427C2C" w14:textId="663BA7AE" w:rsidR="00B27062" w:rsidRPr="009E35E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34</w:t>
                        </w:r>
                      </w:p>
                    </w:tc>
                  </w:tr>
                  <w:tr w:rsidR="00B27062" w:rsidRPr="00DE1A86" w14:paraId="64A3A6C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E21CE" w14:textId="27C6F94B" w:rsidR="00B27062" w:rsidRPr="009E35E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35</w:t>
                        </w:r>
                      </w:p>
                    </w:tc>
                  </w:tr>
                  <w:tr w:rsidR="00B27062" w:rsidRPr="00DE1A86" w14:paraId="6BD59A76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5417941" w14:textId="4ABF3013" w:rsidR="00B27062" w:rsidRPr="00DE1A8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36</w:t>
                        </w:r>
                      </w:p>
                    </w:tc>
                  </w:tr>
                </w:tbl>
                <w:p w14:paraId="5AFDB94F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8E15426" w14:textId="7687643C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D6EAAC9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7D48F58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1ECAB821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30AD19F8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3F4812FD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25CF3C0E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917A980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8AF4E01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029CC6A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399A9219" w14:textId="1E8EF45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E3A1F2" w14:textId="5FB1A2C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8AB17" w14:textId="252A57C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5853AB" w14:textId="0D966FC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8E9772" w14:textId="65C4F5E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4BF77" w14:textId="61F2FF8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701B3F4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0487C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537DD9AC" w14:textId="1A19286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46FA2" w14:textId="23FF565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0B63A9" w14:textId="679E445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AFAA5" w14:textId="3FF8A52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E8B3F" w14:textId="3D4ED05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0BABE" w14:textId="3EB0FA7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7CFFEE8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BBD6FA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AD9EAAD" w14:textId="1A0F2B6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0CDE0F" w14:textId="6D3E488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AFCCC7" w14:textId="6FF34A8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4FB448" w14:textId="7C1BF89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3D44B" w14:textId="781E5B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B42C8C" w14:textId="2B34B72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78EFFA6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7A140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5D71F26C" w14:textId="46A4B00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6E0A73" w14:textId="7712ADA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3C939" w14:textId="14E14AA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9B7BD4" w14:textId="0406F9A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A51FA" w14:textId="2AF02AB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7B51F" w14:textId="70DC99E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45924E3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5EE3CD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345F57CA" w14:textId="2ABE9A4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7B4E7" w14:textId="7FF5482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3D790" w14:textId="583780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17A65" w14:textId="0DEECFD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112852" w14:textId="18D97B9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448B09" w14:textId="41FBD6A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053043E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10F454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FA1158A" w14:textId="10C8176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C43EA1" w14:textId="60D7C86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E35E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A364C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5D17C8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61B1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9129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684048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516A3B0D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4A68B01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176ECD7" w14:textId="7778A25D" w:rsidR="00B27062" w:rsidRPr="00367DC6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367DC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23F54D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39820F" w14:textId="5ED941C3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37</w:t>
                        </w:r>
                      </w:p>
                    </w:tc>
                  </w:tr>
                  <w:tr w:rsidR="00B27062" w:rsidRPr="00DE1A86" w14:paraId="0C0743A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2A76CD7" w14:textId="278E2357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38</w:t>
                        </w:r>
                      </w:p>
                    </w:tc>
                  </w:tr>
                  <w:tr w:rsidR="00B27062" w:rsidRPr="00DE1A86" w14:paraId="09FBBED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BC404F" w14:textId="2F11098D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3DD40DB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9D5E58D" w14:textId="2271A03C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40</w:t>
                        </w:r>
                      </w:p>
                    </w:tc>
                  </w:tr>
                  <w:tr w:rsidR="00B27062" w:rsidRPr="00DE1A86" w14:paraId="407D6FB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1F07DD" w14:textId="7C1CE520" w:rsidR="00B27062" w:rsidRPr="00E71589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0F858F1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1B176A2" w14:textId="5583CB78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Settembre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10F7938D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796AE07C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2FBFDC1E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13A13532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69245C2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17A6BD23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3C61B074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43968F1C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23783DA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04E44E10" w14:textId="3AC9DCD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936B04" w14:textId="17354F2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67DC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7D62ED" w14:textId="0A55A3B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48FC35" w14:textId="3AFF322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005C7D" w14:textId="5CC194C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E8FC14" w14:textId="1CF0628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64CFCE8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093506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56E2A3DC" w14:textId="2543FC7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B5077D" w14:textId="4E2213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ED14B5" w14:textId="39827FC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405CD7" w14:textId="27B3A44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66BF5" w14:textId="7951FF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89D9F" w14:textId="168A158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1A44F50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75EA40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3E806A7E" w14:textId="5C72632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22CE7" w14:textId="7E6F055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017E8D" w14:textId="64949DA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09886" w14:textId="010A90E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83A73" w14:textId="3A47DE0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772BA9" w14:textId="012E259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300C837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F998A4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74C75CA2" w14:textId="2AB81C7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9A69E" w14:textId="57A6A11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9C74E" w14:textId="2C80F8E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1FAEE3" w14:textId="1FD2A6F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85131C" w14:textId="6508102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3ADF14" w14:textId="0E90E60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6808A5D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00EC183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405BFCCC" w14:textId="40EF05A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FE00F1" w14:textId="291531A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6E76E" w14:textId="09F5F05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9448D" w14:textId="5736DDC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E783AE" w14:textId="37FAC67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3755E" w14:textId="57451E5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0E32E93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80785D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4122901D" w14:textId="5117869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F73FC" w14:textId="02F6962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1876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35F3D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E9A08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0D83A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405FBD6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487F749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3FA3A89A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3081328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F266F1A" w14:textId="596765D9" w:rsidR="00B27062" w:rsidRPr="00E71589" w:rsidRDefault="00E71589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40</w:t>
                        </w:r>
                      </w:p>
                    </w:tc>
                  </w:tr>
                  <w:tr w:rsidR="00B27062" w:rsidRPr="00DE1A86" w14:paraId="016B8A0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7B54A7" w14:textId="1B7A1275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1325AC2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9BC01C" w14:textId="14C9A090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7A3062D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74AC33A" w14:textId="1A8C0293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7A619D8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4CE7B4" w14:textId="5436D1BC" w:rsidR="00B27062" w:rsidRPr="00E71589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5B1D2004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E6677F" w14:textId="16345764" w:rsidR="00B27062" w:rsidRPr="009E35E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78640BD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53179A5" w14:textId="714AC0D8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Ottobre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645C0491" w14:textId="77777777" w:rsidTr="00B27062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0092FA0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480395F3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6CD32873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273E0EE5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4D0349E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AEBFE56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453CAC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27EA076C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vAlign w:val="center"/>
                      </w:tcPr>
                      <w:p w14:paraId="3928224A" w14:textId="252DDF2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B85523" w14:textId="7A16D0E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A6FAE7" w14:textId="1D1FD15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F44BEE" w14:textId="6B9044D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11C567" w14:textId="1D3B59C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CEAF06" w14:textId="12A43ED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1515832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B273892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vAlign w:val="center"/>
                      </w:tcPr>
                      <w:p w14:paraId="582B725B" w14:textId="4470ED6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EE8C6" w14:textId="772930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C4B3FE" w14:textId="2D80CD0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9FCBA" w14:textId="24BFE09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14329" w14:textId="72A304B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A62B3" w14:textId="3B58629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35219D1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D3DAF6A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vAlign w:val="center"/>
                      </w:tcPr>
                      <w:p w14:paraId="1AB1FB5A" w14:textId="06DFED7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47C05" w14:textId="1A981AD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69ADD" w14:textId="4A9E57D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400254" w14:textId="2FFD288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615AC" w14:textId="2F1A627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9A5A6E" w14:textId="022F7BD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211EFC9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D5307B8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vAlign w:val="center"/>
                      </w:tcPr>
                      <w:p w14:paraId="727F6539" w14:textId="7AD7DE5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5B3551" w14:textId="53B404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1936C5" w14:textId="48C32F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7154F" w14:textId="7BF4957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D94759" w14:textId="7102955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92FE66" w14:textId="206F086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00734D7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7CB7732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vAlign w:val="center"/>
                      </w:tcPr>
                      <w:p w14:paraId="555C07B7" w14:textId="42B8DA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0EA92" w14:textId="202E159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3BCE1" w14:textId="16DCE14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81D568" w14:textId="333AEE0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E4F68A" w14:textId="7CB092D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D2B412" w14:textId="32E663D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5A3D255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93E3EA9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vAlign w:val="center"/>
                      </w:tcPr>
                      <w:p w14:paraId="63A89A6B" w14:textId="5915BE3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8F23B" w14:textId="07AECAF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936B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1A8D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A6E6B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D030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AA8D2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D2860C3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7623217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507FF76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1512D2" w14:textId="21905AA7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44</w:t>
                        </w:r>
                      </w:p>
                    </w:tc>
                  </w:tr>
                  <w:tr w:rsidR="00B27062" w:rsidRPr="00DE1A86" w14:paraId="1D7D2FD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4300A9" w14:textId="252E4D7A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45</w:t>
                        </w:r>
                      </w:p>
                    </w:tc>
                  </w:tr>
                  <w:tr w:rsidR="00B27062" w:rsidRPr="00DE1A86" w14:paraId="66E6D72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6A1C3F1" w14:textId="63B97292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46</w:t>
                        </w:r>
                      </w:p>
                    </w:tc>
                  </w:tr>
                  <w:tr w:rsidR="00B27062" w:rsidRPr="00DE1A86" w14:paraId="5E36D29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D8F4DE" w14:textId="64548494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47</w:t>
                        </w:r>
                      </w:p>
                    </w:tc>
                  </w:tr>
                  <w:tr w:rsidR="00B27062" w:rsidRPr="00DE1A86" w14:paraId="65CF788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83A0B46" w14:textId="53CDE2ED" w:rsidR="00B27062" w:rsidRPr="00674991" w:rsidRDefault="009E35E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48</w:t>
                        </w:r>
                      </w:p>
                    </w:tc>
                  </w:tr>
                  <w:tr w:rsidR="00B27062" w:rsidRPr="00DE1A86" w14:paraId="6A7E4215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34F0BA2" w14:textId="68AADDA7" w:rsidR="00B27062" w:rsidRPr="00DE1A8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49</w:t>
                        </w:r>
                      </w:p>
                    </w:tc>
                  </w:tr>
                </w:tbl>
                <w:p w14:paraId="6A0CE4E3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24C375F8" w14:textId="18A4EE11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6688E75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03D5969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24845CBB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1EE395B6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0C5CD032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75A2144B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55D7C7D5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D97D315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2996398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442DCC96" w14:textId="65E2F6E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652B" w14:textId="3A211DB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35E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4BF1D2" w14:textId="73A1D59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8DEE7" w14:textId="1D2AF8A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DC270D" w14:textId="4D9F44F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715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D2DD1D" w14:textId="7F09EB2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6E4C3A1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EBFEFE2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0329F9D7" w14:textId="08B5E8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626200" w14:textId="658B066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6A358" w14:textId="005B5E8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C555CA" w14:textId="5401FC4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8F2A8" w14:textId="60BC532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0213C9" w14:textId="4630CBB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1BF960E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CCE94A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4629055" w14:textId="3934855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4807EA" w14:textId="4E7878A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645939" w14:textId="324A201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BFC8E9" w14:textId="7BB491C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8B4706" w14:textId="4907A81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306362" w14:textId="09FD78D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50D67A4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5F22A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0C291F70" w14:textId="52551A0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A7C695" w14:textId="64DB4DE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A1320" w14:textId="6BF02BB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C9A06" w14:textId="29581E5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EDCB7E" w14:textId="2BE42D4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48F85" w14:textId="5D1A54A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2F7E72B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14B7451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21C0B13E" w14:textId="06BE20F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5C4BD2" w14:textId="75FD5A1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D5AF41" w14:textId="3EEBD39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B0FCBF" w14:textId="4B4E75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D04B4" w14:textId="4A35DFE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0A34A6" w14:textId="55D9235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435130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5C1498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36BA0578" w14:textId="42158DE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08F5C" w14:textId="2A1F324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869D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40C6B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13B55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1FBAA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628FF7A9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8B9FF9E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190E8B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1CEF20" w14:textId="74EFE7A5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49</w:t>
                        </w:r>
                      </w:p>
                    </w:tc>
                  </w:tr>
                  <w:tr w:rsidR="00B27062" w:rsidRPr="00DE1A86" w14:paraId="3D0D776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0D3DEC" w14:textId="28782854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50</w:t>
                        </w:r>
                      </w:p>
                    </w:tc>
                  </w:tr>
                  <w:tr w:rsidR="00B27062" w:rsidRPr="00DE1A86" w14:paraId="74330FF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AB71A1" w14:textId="5EE0D9A7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51</w:t>
                        </w:r>
                      </w:p>
                    </w:tc>
                  </w:tr>
                  <w:tr w:rsidR="00B27062" w:rsidRPr="00DE1A86" w14:paraId="639BE354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F78450" w14:textId="2A13A4B4" w:rsidR="00B27062" w:rsidRPr="00367DC6" w:rsidRDefault="00367DC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52</w:t>
                        </w:r>
                      </w:p>
                    </w:tc>
                  </w:tr>
                  <w:tr w:rsidR="00B27062" w:rsidRPr="00DE1A86" w14:paraId="62F73F9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E6CE76D" w14:textId="4ACCBFAC" w:rsidR="00B27062" w:rsidRPr="00367DC6" w:rsidRDefault="00D85637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53</w:t>
                        </w:r>
                      </w:p>
                    </w:tc>
                  </w:tr>
                  <w:tr w:rsidR="00B27062" w:rsidRPr="00DE1A86" w14:paraId="0A5D0874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4FCC4A" w14:textId="79F96D86" w:rsidR="00B27062" w:rsidRPr="00DE1A86" w:rsidRDefault="00B27062" w:rsidP="00E7158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E94056A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8239E80" w14:textId="6366AC04" w:rsidR="00612E0C" w:rsidRPr="00DE1A86" w:rsidRDefault="00C17499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Dicembre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1AADCE52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64F5AC5F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0F5ADA9C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59E83886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5BEB59D8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7962542A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50795D26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2ED2A621" w:rsidR="00612E0C" w:rsidRPr="00DE1A86" w:rsidRDefault="00C17499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612E0C" w:rsidRPr="00DE1A86" w14:paraId="6F733323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18D0E985" w14:textId="3E5870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9B62F8" w14:textId="73B2880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7DC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307ACA" w14:textId="3B28588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E38827" w14:textId="022BB76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B01CF" w14:textId="3181E41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11A2D" w14:textId="524B05F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689D678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41FB961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317DB876" w14:textId="2A5A2C6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1A50D2" w14:textId="73DA184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B6CD7" w14:textId="2BC0C8C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B6B2B" w14:textId="2B6EBDA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B1C3A" w14:textId="571C114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69B1D" w14:textId="3AFA443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6DB7816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B03684A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60179AEC" w14:textId="2A5E9B4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F4407" w14:textId="2EB62E4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1706B" w14:textId="5396726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2BBB2" w14:textId="79295C9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77B32" w14:textId="17BA892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E1DC8" w14:textId="3F4450F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1BDB055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789B7EA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2CC4CE27" w14:textId="3ED8AA3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257DE5" w14:textId="1ADB41A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5B77DB" w14:textId="68CFE2C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11F935" w14:textId="52BFC0D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22845" w14:textId="01F1867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1F9385" w14:textId="78238A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4210F67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FF325E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19614E19" w14:textId="6C6737A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DD080" w14:textId="67872A4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499E9" w14:textId="5A6A474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1708F" w14:textId="1493694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813E3" w14:textId="3CA4588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FC1B6" w14:textId="073E3B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7054AC7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E33918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vAlign w:val="center"/>
                      </w:tcPr>
                      <w:p w14:paraId="1D3BFC65" w14:textId="69CA833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E63AB" w14:textId="71A9C17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749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563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525AB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6EA57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CE027E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42942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E1A86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E1A86" w:rsidRDefault="00F93E3B" w:rsidP="0087060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DE1A86" w:rsidRDefault="00BF3C3E" w:rsidP="0087060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BF3C3E" w:rsidRPr="00DE1A86" w:rsidSect="005178AE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B592" w14:textId="77777777" w:rsidR="00340EA3" w:rsidRDefault="00340EA3">
      <w:pPr>
        <w:spacing w:after="0"/>
      </w:pPr>
      <w:r>
        <w:separator/>
      </w:r>
    </w:p>
  </w:endnote>
  <w:endnote w:type="continuationSeparator" w:id="0">
    <w:p w14:paraId="6F341B83" w14:textId="77777777" w:rsidR="00340EA3" w:rsidRDefault="00340E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9660B" w14:textId="77777777" w:rsidR="00340EA3" w:rsidRDefault="00340EA3">
      <w:pPr>
        <w:spacing w:after="0"/>
      </w:pPr>
      <w:r>
        <w:separator/>
      </w:r>
    </w:p>
  </w:footnote>
  <w:footnote w:type="continuationSeparator" w:id="0">
    <w:p w14:paraId="5AA2C22D" w14:textId="77777777" w:rsidR="00340EA3" w:rsidRDefault="00340E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7A25"/>
    <w:rsid w:val="000A5A57"/>
    <w:rsid w:val="001274F3"/>
    <w:rsid w:val="00151CCE"/>
    <w:rsid w:val="001936BC"/>
    <w:rsid w:val="001B01F9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40EA3"/>
    <w:rsid w:val="003468B6"/>
    <w:rsid w:val="00367DC6"/>
    <w:rsid w:val="00375504"/>
    <w:rsid w:val="00390321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0C58"/>
    <w:rsid w:val="004A6170"/>
    <w:rsid w:val="004B2D3B"/>
    <w:rsid w:val="004F6AAC"/>
    <w:rsid w:val="00512F2D"/>
    <w:rsid w:val="005178AE"/>
    <w:rsid w:val="00546D98"/>
    <w:rsid w:val="00570FBB"/>
    <w:rsid w:val="00583B82"/>
    <w:rsid w:val="005923AC"/>
    <w:rsid w:val="005D5149"/>
    <w:rsid w:val="005E656F"/>
    <w:rsid w:val="00612E0C"/>
    <w:rsid w:val="00667021"/>
    <w:rsid w:val="00674991"/>
    <w:rsid w:val="006974E1"/>
    <w:rsid w:val="006C0896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E35E6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27062"/>
    <w:rsid w:val="00B37C7E"/>
    <w:rsid w:val="00B65B09"/>
    <w:rsid w:val="00B85583"/>
    <w:rsid w:val="00B9476B"/>
    <w:rsid w:val="00BC3952"/>
    <w:rsid w:val="00BE5AB8"/>
    <w:rsid w:val="00BF3C3E"/>
    <w:rsid w:val="00C17499"/>
    <w:rsid w:val="00C32B94"/>
    <w:rsid w:val="00C44DFB"/>
    <w:rsid w:val="00C6519B"/>
    <w:rsid w:val="00C70F21"/>
    <w:rsid w:val="00C7354B"/>
    <w:rsid w:val="00C91863"/>
    <w:rsid w:val="00C91F9B"/>
    <w:rsid w:val="00CC233C"/>
    <w:rsid w:val="00D15542"/>
    <w:rsid w:val="00D84FBB"/>
    <w:rsid w:val="00D85637"/>
    <w:rsid w:val="00DC1675"/>
    <w:rsid w:val="00DC493D"/>
    <w:rsid w:val="00DE1A86"/>
    <w:rsid w:val="00DE32AC"/>
    <w:rsid w:val="00E1407A"/>
    <w:rsid w:val="00E318B9"/>
    <w:rsid w:val="00E50BDE"/>
    <w:rsid w:val="00E71589"/>
    <w:rsid w:val="00E774CD"/>
    <w:rsid w:val="00E77E1D"/>
    <w:rsid w:val="00E8317B"/>
    <w:rsid w:val="00EA23AE"/>
    <w:rsid w:val="00EA7103"/>
    <w:rsid w:val="00EB0778"/>
    <w:rsid w:val="00ED75B6"/>
    <w:rsid w:val="00EF1F0E"/>
    <w:rsid w:val="00F0523C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3451</Words>
  <Characters>19672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2026-09-07T12:30:00Z</dcterms:created>
  <dcterms:modified xsi:type="dcterms:W3CDTF">2026-09-07T12:30:00Z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