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37EB2D43" w14:textId="77777777" w:rsidTr="00ED5F48">
        <w:tc>
          <w:tcPr>
            <w:tcW w:w="2500" w:type="pct"/>
            <w:vAlign w:val="center"/>
          </w:tcPr>
          <w:p w14:paraId="08C628AC" w14:textId="22ADCF49" w:rsidR="00ED5F48" w:rsidRPr="009B540D" w:rsidRDefault="009B540D" w:rsidP="009B540D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Ottobre</w:t>
            </w:r>
          </w:p>
        </w:tc>
        <w:tc>
          <w:tcPr>
            <w:tcW w:w="2500" w:type="pct"/>
            <w:vAlign w:val="center"/>
          </w:tcPr>
          <w:p w14:paraId="351313CB" w14:textId="3F11627E" w:rsidR="00ED5F48" w:rsidRPr="009B540D" w:rsidRDefault="00ED5F48" w:rsidP="009B540D">
            <w:pPr>
              <w:pStyle w:val="ad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9B540D"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2026</w:t>
            </w:r>
            <w:r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702D815D" w14:textId="2505BBA2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744C85F7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CC8B071" w14:textId="4B7289FC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LUNEDI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25A901" w14:textId="04A8E2CE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1D16FEA" w14:textId="5F776106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ABF5B13" w14:textId="6F85FB6B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158D24" w14:textId="55F2994C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7D4827B" w14:textId="21EBB1F6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E9E91D0" w14:textId="1C0C177D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</w:p>
        </w:tc>
      </w:tr>
      <w:tr w:rsidR="00ED5F48" w:rsidRPr="00F750E4" w14:paraId="5381513E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36BC57C8" w14:textId="7AD8215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8061A7" w14:textId="7D03532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22F473E" w14:textId="7E0276A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ACCEDDE" w14:textId="26D8010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2CE170C" w14:textId="6F797C5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56E015" w14:textId="5A1C369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2ADF4C5D" w14:textId="5453F9D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21964FC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23169FFA" w14:textId="1E9342E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603F53D" w14:textId="799408E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0E40092" w14:textId="28DBFD2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5F6D1F4" w14:textId="707FECB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E17393" w14:textId="47F3ED3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C1BCADB" w14:textId="65682FA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51422885" w14:textId="5A6ABE3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4715A07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5343FC40" w14:textId="781F6D9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3101E2" w14:textId="0DDA18A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D2224C0" w14:textId="392D07A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E8B817" w14:textId="0F5E583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7EAF1C4" w14:textId="73B7F80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49DADF" w14:textId="510A827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0B5E98B9" w14:textId="7D4B0A9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31FB9C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23BAA67E" w14:textId="2ADB1A5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A91E366" w14:textId="32B1853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9CD9FA9" w14:textId="44188ED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730DE8" w14:textId="41BE902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E94C42" w14:textId="53B465B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91F44B0" w14:textId="0D0366B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4F9ADD11" w14:textId="6D39684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0CC9F45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7327EB80" w14:textId="1A0C586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D827B45" w14:textId="368F7E6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1BFFAE0" w14:textId="38CEEBC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D086A65" w14:textId="6EB4502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6E68AD1" w14:textId="162E912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56863F3" w14:textId="6E502A7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10CF03AC" w14:textId="5FC7F14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957B55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75070656" w14:textId="4D2965A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298AFD37" w14:textId="5A7DE36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420F714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B39AC7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4575F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BCB955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6C2D1A52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491B8CF8" w14:textId="77777777" w:rsidTr="00ED5F48">
        <w:tc>
          <w:tcPr>
            <w:tcW w:w="2500" w:type="pct"/>
            <w:vAlign w:val="center"/>
          </w:tcPr>
          <w:p w14:paraId="1D943BD5" w14:textId="7653779E" w:rsidR="00ED5F48" w:rsidRPr="009B540D" w:rsidRDefault="009B540D" w:rsidP="009B540D">
            <w:pPr>
              <w:pStyle w:val="ad"/>
              <w:spacing w:before="240" w:after="120"/>
              <w:jc w:val="left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31BC97A7" w:rsidR="00ED5F48" w:rsidRPr="009B540D" w:rsidRDefault="00ED5F48" w:rsidP="009B540D">
            <w:pPr>
              <w:pStyle w:val="ad"/>
              <w:spacing w:before="240" w:after="120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9B540D"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2026</w:t>
            </w:r>
            <w:r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46168607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624BECF2" w14:textId="19BC2F57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LUNEDI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15CDEE10" w14:textId="024CA83D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328FBE" w14:textId="6673F196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6C11AC7" w14:textId="7351330B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92D2B52" w14:textId="03EE9D2B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4E3B942" w14:textId="48DF5DA8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F471C53" w14:textId="0F1D8189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</w:p>
        </w:tc>
      </w:tr>
      <w:tr w:rsidR="00ED5F48" w:rsidRPr="00F750E4" w14:paraId="1AB241C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9208744" w14:textId="0470D5B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F23BE8" w14:textId="2815DDF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055D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F104F4" w14:textId="3D3E66F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57DE07" w14:textId="620AC46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EDA721" w14:textId="7BFE31C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318F1A" w14:textId="643F987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44BCADC" w14:textId="46ADA39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190101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392197A" w14:textId="6F38C6B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6E84146" w14:textId="44A457F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1D001C" w14:textId="0609427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99F84F" w14:textId="26DC732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D7A2C7" w14:textId="625F269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C68FC" w14:textId="0BE1E04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FA46A54" w14:textId="20E11BF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149638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EC68B63" w14:textId="1E1F43D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1DE3BEC" w14:textId="79995A6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AD6FE0" w14:textId="13682EC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A9C57C" w14:textId="1906FF7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10A001C" w14:textId="72B3F88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318C0" w14:textId="51CAABB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CC94ADB" w14:textId="638029C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74BB8B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77B7C06" w14:textId="47A33C8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51A727" w14:textId="7CCE04D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866D1E" w14:textId="4517D29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4EB99" w14:textId="4C60F70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9EFBF0" w14:textId="4564669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3F83D" w14:textId="7DFEA86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6EBAA" w14:textId="156B7EC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3240C3B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EFB2A1C" w14:textId="77B53F2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48B7341" w14:textId="7BC1BA3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D13A7C" w14:textId="3148857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BD97E4" w14:textId="346689B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78CE96" w14:textId="009C766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9A1247" w14:textId="2B5243B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3BC1A11" w14:textId="37859ED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AEF418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9A0E62B" w14:textId="06C4BCB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CAB03A5" w14:textId="51F9666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7ACE1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7008B6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10AE0D9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60972F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94C250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31547B57" w14:textId="77777777" w:rsidTr="00ED5F48">
        <w:tc>
          <w:tcPr>
            <w:tcW w:w="2500" w:type="pct"/>
            <w:vAlign w:val="center"/>
          </w:tcPr>
          <w:p w14:paraId="6AE3BB0C" w14:textId="39BBCB52" w:rsidR="00ED5F48" w:rsidRPr="009B540D" w:rsidRDefault="009B540D" w:rsidP="009B540D">
            <w:pPr>
              <w:pStyle w:val="ad"/>
              <w:spacing w:before="240" w:after="120"/>
              <w:jc w:val="left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Dicembre</w:t>
            </w:r>
          </w:p>
        </w:tc>
        <w:tc>
          <w:tcPr>
            <w:tcW w:w="2500" w:type="pct"/>
            <w:vAlign w:val="center"/>
          </w:tcPr>
          <w:p w14:paraId="3D8BA562" w14:textId="7392EB1A" w:rsidR="00ED5F48" w:rsidRPr="009B540D" w:rsidRDefault="00ED5F48" w:rsidP="009B540D">
            <w:pPr>
              <w:pStyle w:val="ad"/>
              <w:spacing w:before="240" w:after="120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9B540D"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2026</w:t>
            </w:r>
            <w:r w:rsidRPr="009B540D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1C608AFC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1AA947D" w14:textId="7B21F955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LUNEDI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0F3955" w14:textId="6B258531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173504" w14:textId="12477E6B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459C1B2" w14:textId="21FDB99F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2689FC3" w14:textId="2A3B8F78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2C5A400" w14:textId="1FC0261E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49270802" w:rsidR="00CA092A" w:rsidRPr="00F750E4" w:rsidRDefault="009B540D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</w:p>
        </w:tc>
      </w:tr>
      <w:tr w:rsidR="00ED5F48" w:rsidRPr="00F750E4" w14:paraId="7C17943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3EC0A191" w14:textId="3901461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03151C" w14:textId="28CD322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4DC06B" w14:textId="565B537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DB9C6B" w14:textId="3E73291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0C7CA6" w14:textId="4282BC6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16ECF4" w14:textId="417D90E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8D4833" w14:textId="7D08BDE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7F4FCF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F9E951E" w14:textId="38D6B31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CB7923" w14:textId="1BD654F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F31A5E" w14:textId="37628B8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475C4A" w14:textId="4B94770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AC826A" w14:textId="5AA1FA3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13D5FA" w14:textId="7BF5F0B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304BDE0" w14:textId="7FEB562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67DB9DA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C9A3BBE" w14:textId="1E85C1E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3F2CCF4" w14:textId="3680A51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AD79D1" w14:textId="6295322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E272435" w14:textId="6BC314E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A50AED" w14:textId="0251AA6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A101BC" w14:textId="361C8EE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7CC68C2" w14:textId="67C9AAF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953C655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F3D4027" w14:textId="0A0E6C2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BD3027E" w14:textId="499F86A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136C06" w14:textId="39561C5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23EA43" w14:textId="1B1F2DA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DEDC25" w14:textId="1658598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015B6" w14:textId="1DE45DF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73DCFA5" w14:textId="547D3DC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5CCE256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DEC791C" w14:textId="2FADA83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3EECC90" w14:textId="3CEAA89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2A7C4A" w14:textId="205CABA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EF03C3" w14:textId="3F97702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704AB9" w14:textId="45CA1E1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EF70DB" w14:textId="2E1255A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92646" w14:textId="6C64CC0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43F7B5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B7E597A" w14:textId="5807C4D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B94D4" w14:textId="45EC556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B540D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DC97E6E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6040DA4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C1197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8B8C80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099B84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p w14:paraId="50D5D5A5" w14:textId="77777777" w:rsidR="00ED5F48" w:rsidRPr="00F750E4" w:rsidRDefault="00ED5F48" w:rsidP="004D4FC5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F750E4" w:rsidSect="004D4FC5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69671" w14:textId="77777777" w:rsidR="00A141AD" w:rsidRDefault="00A141AD">
      <w:pPr>
        <w:spacing w:after="0"/>
      </w:pPr>
      <w:r>
        <w:separator/>
      </w:r>
    </w:p>
  </w:endnote>
  <w:endnote w:type="continuationSeparator" w:id="0">
    <w:p w14:paraId="7373A172" w14:textId="77777777" w:rsidR="00A141AD" w:rsidRDefault="00A141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E004D" w14:textId="77777777" w:rsidR="00A141AD" w:rsidRDefault="00A141AD">
      <w:pPr>
        <w:spacing w:after="0"/>
      </w:pPr>
      <w:r>
        <w:separator/>
      </w:r>
    </w:p>
  </w:footnote>
  <w:footnote w:type="continuationSeparator" w:id="0">
    <w:p w14:paraId="2AC18674" w14:textId="77777777" w:rsidR="00A141AD" w:rsidRDefault="00A141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0858"/>
    <w:rsid w:val="0005357B"/>
    <w:rsid w:val="00071356"/>
    <w:rsid w:val="000725FB"/>
    <w:rsid w:val="00097A25"/>
    <w:rsid w:val="000A5A57"/>
    <w:rsid w:val="001274F3"/>
    <w:rsid w:val="00151CCE"/>
    <w:rsid w:val="00176F29"/>
    <w:rsid w:val="001B01F9"/>
    <w:rsid w:val="001C41F9"/>
    <w:rsid w:val="00285C1D"/>
    <w:rsid w:val="002D7C5A"/>
    <w:rsid w:val="003327F5"/>
    <w:rsid w:val="00340CAF"/>
    <w:rsid w:val="0038012C"/>
    <w:rsid w:val="003C0D41"/>
    <w:rsid w:val="003C1955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055DC"/>
    <w:rsid w:val="00512F2D"/>
    <w:rsid w:val="00564C6E"/>
    <w:rsid w:val="00570FBB"/>
    <w:rsid w:val="005761FC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C2F5F"/>
    <w:rsid w:val="007D1BB8"/>
    <w:rsid w:val="007D45A1"/>
    <w:rsid w:val="007F564D"/>
    <w:rsid w:val="008B1201"/>
    <w:rsid w:val="008F16F7"/>
    <w:rsid w:val="009164BA"/>
    <w:rsid w:val="009166BD"/>
    <w:rsid w:val="0092011B"/>
    <w:rsid w:val="00977AAE"/>
    <w:rsid w:val="00996E56"/>
    <w:rsid w:val="00997268"/>
    <w:rsid w:val="009B540D"/>
    <w:rsid w:val="00A12667"/>
    <w:rsid w:val="00A141AD"/>
    <w:rsid w:val="00A14581"/>
    <w:rsid w:val="00A20E4C"/>
    <w:rsid w:val="00AA23D3"/>
    <w:rsid w:val="00AA3C50"/>
    <w:rsid w:val="00AE302A"/>
    <w:rsid w:val="00AE36BB"/>
    <w:rsid w:val="00B23827"/>
    <w:rsid w:val="00B37C7E"/>
    <w:rsid w:val="00B571F2"/>
    <w:rsid w:val="00B65B09"/>
    <w:rsid w:val="00B85583"/>
    <w:rsid w:val="00B9476B"/>
    <w:rsid w:val="00BC3952"/>
    <w:rsid w:val="00BE5AB8"/>
    <w:rsid w:val="00BF49DC"/>
    <w:rsid w:val="00C07493"/>
    <w:rsid w:val="00C44DFB"/>
    <w:rsid w:val="00C6519B"/>
    <w:rsid w:val="00C70F21"/>
    <w:rsid w:val="00C7354B"/>
    <w:rsid w:val="00C800AA"/>
    <w:rsid w:val="00C91F9B"/>
    <w:rsid w:val="00CA092A"/>
    <w:rsid w:val="00CA5CCA"/>
    <w:rsid w:val="00D21CCE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176A"/>
    <w:rsid w:val="00F03CEE"/>
    <w:rsid w:val="00F32DD8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AB3745E1-EFE3-4DBD-BA4E-59316461D0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2026-10-02T09:38:00Z</dcterms:created>
  <dcterms:modified xsi:type="dcterms:W3CDTF">2026-10-02T09:38:00Z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