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D85E83" w14:paraId="40983BE3" w14:textId="77777777" w:rsidTr="005F08F5">
        <w:trPr>
          <w:trHeight w:val="10495"/>
          <w:jc w:val="center"/>
        </w:trPr>
        <w:tc>
          <w:tcPr>
            <w:tcW w:w="5000" w:type="pct"/>
            <w:vAlign w:val="center"/>
          </w:tcPr>
          <w:p w14:paraId="66537F75" w14:textId="5D573957" w:rsidR="003E085C" w:rsidRPr="00D85E83" w:rsidRDefault="003E085C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  <w:lang w:val="en-US" w:bidi="ru-RU"/>
              </w:rPr>
            </w:pP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7699"/>
              <w:gridCol w:w="7699"/>
            </w:tblGrid>
            <w:tr w:rsidR="00C31DC7" w:rsidRPr="00D85E83" w14:paraId="3808ABFD" w14:textId="77777777" w:rsidTr="00C13B61">
              <w:tc>
                <w:tcPr>
                  <w:tcW w:w="2500" w:type="pct"/>
                </w:tcPr>
                <w:p w14:paraId="61510373" w14:textId="0DEDE46C" w:rsidR="00C31DC7" w:rsidRPr="00C13B61" w:rsidRDefault="000013F6" w:rsidP="00C31DC7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Novembre</w:t>
                  </w:r>
                  <w:r w:rsid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drawing>
                      <wp:inline distT="0" distB="0" distL="0" distR="0" wp14:anchorId="72A2984F" wp14:editId="62B9FC05">
                        <wp:extent cx="434051" cy="434051"/>
                        <wp:effectExtent l="0" t="0" r="0" b="0"/>
                        <wp:docPr id="12" name="Рисунок 12" descr="Ежедневник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dailycalendar.sv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554" cy="441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13B61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2026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1058"/>
                    <w:gridCol w:w="1069"/>
                    <w:gridCol w:w="1069"/>
                    <w:gridCol w:w="1068"/>
                    <w:gridCol w:w="1068"/>
                    <w:gridCol w:w="1068"/>
                    <w:gridCol w:w="1051"/>
                  </w:tblGrid>
                  <w:tr w:rsidR="00C31DC7" w:rsidRPr="00D85E83" w14:paraId="40DFFD1F" w14:textId="77777777" w:rsidTr="000134C9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7BFE2DBD" w14:textId="3823BAAF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612D9921" w14:textId="6B711FD0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D586F5D" w14:textId="43C10676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4B51D99" w14:textId="549EF927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33D561E" w14:textId="7022CDDD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031D8715" w14:textId="2B2E859E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ED3DD5D" w14:textId="1F568A1F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C31DC7" w:rsidRPr="00D85E83" w14:paraId="20603D1D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6BFE71EA" w14:textId="7674010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B650E2E" w14:textId="5C51D5A8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311F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EDDAB0B" w14:textId="034904A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8F77E8A" w14:textId="51E0338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9BE6126" w14:textId="49D4DA3D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7A1FA06" w14:textId="095C533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3C017E8A" w14:textId="61DA6FE8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6BF1C4E1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2715583B" w14:textId="7B1CEC3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8E688FA" w14:textId="0CA9309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F21CBD7" w14:textId="7051976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E95DC0A" w14:textId="1B8FA7CF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26271273" w14:textId="44D7B9B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3FB7CB3" w14:textId="4A78917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21EBBE57" w14:textId="0FF0C94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69DC3816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351ACB33" w14:textId="09D43AF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FF226E3" w14:textId="18661F4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7CAB79E" w14:textId="28481A0B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6F30A7A" w14:textId="57B1F51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4E5E19C" w14:textId="45549D3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20CD7BE" w14:textId="277F37E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51BD6518" w14:textId="7474428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03EF0E2B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40609330" w14:textId="764312F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3FB6131" w14:textId="3DFBDCB3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DCC7CF3" w14:textId="1DB85DE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8E2628C" w14:textId="52F988B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FEB80D4" w14:textId="2672B01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8BA3B68" w14:textId="7838492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6B85B7F4" w14:textId="0339A8F3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571D0EBD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04FF4B49" w14:textId="74F03E68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0F7E3D2" w14:textId="4480925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0EBC0E3" w14:textId="28B8F7C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F5396E2" w14:textId="69FFA22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4D054D0" w14:textId="3D03844B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7527B05" w14:textId="13B50DA3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02461EED" w14:textId="0C168E90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1F721953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10CB3BB0" w14:textId="21E2A88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FBD7CF1" w14:textId="64C0F17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36F17A0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7EA0215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75EB8DE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7E7034E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147674F8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C31DC7" w:rsidRPr="00D85E83" w:rsidRDefault="00C31DC7" w:rsidP="00C31DC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2500" w:type="pct"/>
                </w:tcPr>
                <w:p w14:paraId="17BD8117" w14:textId="69658BC6" w:rsidR="00C31DC7" w:rsidRPr="00C13B61" w:rsidRDefault="000013F6" w:rsidP="00C31DC7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Dicembre</w:t>
                  </w:r>
                  <w:r w:rsid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drawing>
                      <wp:inline distT="0" distB="0" distL="0" distR="0" wp14:anchorId="4AF66EAB" wp14:editId="6B0074E7">
                        <wp:extent cx="434051" cy="434051"/>
                        <wp:effectExtent l="0" t="0" r="0" b="0"/>
                        <wp:docPr id="13" name="Рисунок 13" descr="Ежедневник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dailycalendar.sv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554" cy="441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13B61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2026</w:t>
                  </w:r>
                  <w:r w:rsidR="00C13B61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1058"/>
                    <w:gridCol w:w="1069"/>
                    <w:gridCol w:w="1069"/>
                    <w:gridCol w:w="1068"/>
                    <w:gridCol w:w="1068"/>
                    <w:gridCol w:w="1068"/>
                    <w:gridCol w:w="1051"/>
                  </w:tblGrid>
                  <w:tr w:rsidR="00C31DC7" w:rsidRPr="00D85E83" w14:paraId="784F5177" w14:textId="77777777" w:rsidTr="000134C9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5C0E14AA" w14:textId="00E41526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33B9846" w14:textId="06B424C1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04D7917" w14:textId="29DE6146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772B4204" w14:textId="4EA4F57B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GI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51908B6A" w14:textId="001AC987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31413401" w14:textId="5C30E3F2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D74E3AE" w14:textId="7A404079" w:rsidR="00C31DC7" w:rsidRPr="00D85E83" w:rsidRDefault="000013F6" w:rsidP="00C31DC7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C31DC7" w:rsidRPr="00D85E83" w14:paraId="35E20DB8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15F53878" w14:textId="541CB180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B841F58" w14:textId="39A24B4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E74D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6B36550" w14:textId="284CFDA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B4268BA" w14:textId="5B60CAB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DB8B064" w14:textId="2A52ED3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153B9E0" w14:textId="07ADE0F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340EC681" w14:textId="0EFF70F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577A09EE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3C3510EE" w14:textId="58AFFF98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AD74011" w14:textId="146CB8B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EC1C291" w14:textId="7AFC1B1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A51E7DA" w14:textId="3F22B26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338725B" w14:textId="12DB2BF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787F6EE" w14:textId="0A7356D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1618FBA1" w14:textId="45E58DF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3FB20ADA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7FDBE35F" w14:textId="5E040449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1AEB3A4" w14:textId="430930B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62E656F" w14:textId="3DF07F3B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CF61869" w14:textId="1C8FFF30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81339C0" w14:textId="6523503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49B7122" w14:textId="1E65216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0A502542" w14:textId="4B42374E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3F60FF1C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2C5717AD" w14:textId="1BE38C1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24341075" w14:textId="142CBE5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C680C5A" w14:textId="5A00A28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EAECD36" w14:textId="430F6AA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303557A" w14:textId="234878AB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1F30063" w14:textId="662D8F40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2262B25B" w14:textId="575DB51C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1A3BA481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0727BBE7" w14:textId="554874B6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A604185" w14:textId="25C21F6F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9BE526C" w14:textId="3257DA31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56CE18A" w14:textId="2297BC8D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D15189E" w14:textId="2BF8D124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D5E22B0" w14:textId="23E6FF6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1F65AA1C" w14:textId="583FD97A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31DC7" w:rsidRPr="00D85E83" w14:paraId="6EE1D338" w14:textId="77777777" w:rsidTr="00C13B61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7D22A268" w14:textId="4C3361F2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4BD5CCE" w14:textId="63F73AC5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013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512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F9E0966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CDB8198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C078182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700112C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089FA0A0" w14:textId="77777777" w:rsidR="00C31DC7" w:rsidRPr="00D85E83" w:rsidRDefault="00C31DC7" w:rsidP="00622A4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C31DC7" w:rsidRPr="00C13B61" w:rsidRDefault="00C31DC7" w:rsidP="00C31DC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2"/>
                      <w:szCs w:val="2"/>
                    </w:rPr>
                  </w:pPr>
                </w:p>
              </w:tc>
            </w:tr>
          </w:tbl>
          <w:p w14:paraId="1A5B6E03" w14:textId="2CC03F92" w:rsidR="00E50BDE" w:rsidRPr="00D85E83" w:rsidRDefault="00E50BDE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85E83" w:rsidRDefault="00F93E3B" w:rsidP="005F08F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F93E3B" w:rsidRPr="00D85E83" w:rsidSect="00C13B61">
      <w:pgSz w:w="16838" w:h="11906" w:orient="landscape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974CC" w14:textId="77777777" w:rsidR="00801AD6" w:rsidRDefault="00801AD6">
      <w:pPr>
        <w:spacing w:after="0"/>
      </w:pPr>
      <w:r>
        <w:separator/>
      </w:r>
    </w:p>
  </w:endnote>
  <w:endnote w:type="continuationSeparator" w:id="0">
    <w:p w14:paraId="7B35A730" w14:textId="77777777" w:rsidR="00801AD6" w:rsidRDefault="00801A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0C87A" w14:textId="77777777" w:rsidR="00801AD6" w:rsidRDefault="00801AD6">
      <w:pPr>
        <w:spacing w:after="0"/>
      </w:pPr>
      <w:r>
        <w:separator/>
      </w:r>
    </w:p>
  </w:footnote>
  <w:footnote w:type="continuationSeparator" w:id="0">
    <w:p w14:paraId="5C9F6F62" w14:textId="77777777" w:rsidR="00801AD6" w:rsidRDefault="00801A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13F6"/>
    <w:rsid w:val="000134C9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00"/>
    <w:rsid w:val="002C3AAE"/>
    <w:rsid w:val="00302C5D"/>
    <w:rsid w:val="003327F5"/>
    <w:rsid w:val="00340CAF"/>
    <w:rsid w:val="003B7A8E"/>
    <w:rsid w:val="003C0D41"/>
    <w:rsid w:val="003C325E"/>
    <w:rsid w:val="003E085C"/>
    <w:rsid w:val="003E74D0"/>
    <w:rsid w:val="003E7B3A"/>
    <w:rsid w:val="003F70D3"/>
    <w:rsid w:val="00416364"/>
    <w:rsid w:val="00431B29"/>
    <w:rsid w:val="00440416"/>
    <w:rsid w:val="00462EAD"/>
    <w:rsid w:val="0047429C"/>
    <w:rsid w:val="004A6170"/>
    <w:rsid w:val="004A707F"/>
    <w:rsid w:val="004B2D3B"/>
    <w:rsid w:val="004F6AAC"/>
    <w:rsid w:val="00512F2D"/>
    <w:rsid w:val="00543187"/>
    <w:rsid w:val="00570FBB"/>
    <w:rsid w:val="00583B82"/>
    <w:rsid w:val="005923AC"/>
    <w:rsid w:val="005B1D94"/>
    <w:rsid w:val="005D5149"/>
    <w:rsid w:val="005E656F"/>
    <w:rsid w:val="005F08F5"/>
    <w:rsid w:val="00601428"/>
    <w:rsid w:val="00622A4A"/>
    <w:rsid w:val="00633908"/>
    <w:rsid w:val="00667021"/>
    <w:rsid w:val="00691814"/>
    <w:rsid w:val="006974E1"/>
    <w:rsid w:val="006C0896"/>
    <w:rsid w:val="006E7CE4"/>
    <w:rsid w:val="006F513E"/>
    <w:rsid w:val="007050C1"/>
    <w:rsid w:val="0071017C"/>
    <w:rsid w:val="00712732"/>
    <w:rsid w:val="007B3B6D"/>
    <w:rsid w:val="007C0139"/>
    <w:rsid w:val="007D45A1"/>
    <w:rsid w:val="007F564D"/>
    <w:rsid w:val="00801AD6"/>
    <w:rsid w:val="00804FAE"/>
    <w:rsid w:val="008527AC"/>
    <w:rsid w:val="00864371"/>
    <w:rsid w:val="0087060A"/>
    <w:rsid w:val="008B1201"/>
    <w:rsid w:val="008B52D2"/>
    <w:rsid w:val="008B63DD"/>
    <w:rsid w:val="008C0F9F"/>
    <w:rsid w:val="008F16F7"/>
    <w:rsid w:val="009164BA"/>
    <w:rsid w:val="009166BD"/>
    <w:rsid w:val="00921F72"/>
    <w:rsid w:val="00941C64"/>
    <w:rsid w:val="00953D91"/>
    <w:rsid w:val="00977AAE"/>
    <w:rsid w:val="00996E56"/>
    <w:rsid w:val="00997268"/>
    <w:rsid w:val="009C2BB5"/>
    <w:rsid w:val="009F1541"/>
    <w:rsid w:val="00A057FC"/>
    <w:rsid w:val="00A121C6"/>
    <w:rsid w:val="00A12667"/>
    <w:rsid w:val="00A14581"/>
    <w:rsid w:val="00A20E4C"/>
    <w:rsid w:val="00A5559C"/>
    <w:rsid w:val="00AA1636"/>
    <w:rsid w:val="00AA23D3"/>
    <w:rsid w:val="00AA3C50"/>
    <w:rsid w:val="00AB56B7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13B61"/>
    <w:rsid w:val="00C31DC7"/>
    <w:rsid w:val="00C32B94"/>
    <w:rsid w:val="00C44DFB"/>
    <w:rsid w:val="00C6519B"/>
    <w:rsid w:val="00C70F21"/>
    <w:rsid w:val="00C7354B"/>
    <w:rsid w:val="00C91863"/>
    <w:rsid w:val="00C91F9B"/>
    <w:rsid w:val="00CC233C"/>
    <w:rsid w:val="00CC3975"/>
    <w:rsid w:val="00D311F4"/>
    <w:rsid w:val="00D5121D"/>
    <w:rsid w:val="00D85E83"/>
    <w:rsid w:val="00DC1675"/>
    <w:rsid w:val="00DD337A"/>
    <w:rsid w:val="00DE32AC"/>
    <w:rsid w:val="00E1407A"/>
    <w:rsid w:val="00E318B9"/>
    <w:rsid w:val="00E50BDE"/>
    <w:rsid w:val="00E679ED"/>
    <w:rsid w:val="00E774CD"/>
    <w:rsid w:val="00E77E1D"/>
    <w:rsid w:val="00E8317B"/>
    <w:rsid w:val="00E86112"/>
    <w:rsid w:val="00EA23AE"/>
    <w:rsid w:val="00EB0778"/>
    <w:rsid w:val="00EB3E54"/>
    <w:rsid w:val="00ED75B6"/>
    <w:rsid w:val="00EF1F0E"/>
    <w:rsid w:val="00F60529"/>
    <w:rsid w:val="00F907AD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67E45F-8653-4446-AF63-718FFF37F3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2026-10-13T08:25:00Z</dcterms:created>
  <dcterms:modified xsi:type="dcterms:W3CDTF">2026-10-13T08:25:00Z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