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37EB2D43" w14:textId="77777777" w:rsidTr="005B1077">
        <w:tc>
          <w:tcPr>
            <w:tcW w:w="2500" w:type="pct"/>
            <w:vAlign w:val="center"/>
          </w:tcPr>
          <w:p w14:paraId="08C628AC" w14:textId="1F892028" w:rsidR="00ED5F48" w:rsidRPr="00300D22" w:rsidRDefault="00F518E9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Ottobre</w:t>
            </w:r>
          </w:p>
        </w:tc>
        <w:tc>
          <w:tcPr>
            <w:tcW w:w="2500" w:type="pct"/>
            <w:vAlign w:val="center"/>
          </w:tcPr>
          <w:p w14:paraId="351313CB" w14:textId="22C1C911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744C85F7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CC8B071" w14:textId="49B46166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A25A901" w14:textId="2120DF6E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1D16FEA" w14:textId="6EF758D7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ABF5B13" w14:textId="295EC4BC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A158D24" w14:textId="383B1164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7D4827B" w14:textId="458DB3BB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0E9E91D0" w14:textId="051AD008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5381513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7B0F1A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420B893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3333CA3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274DA36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D24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4BB2711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6EDDE71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420F63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21964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1832EB0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008B630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27CFBDA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1EA955B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0BA9FF6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20434CA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2C1E2B9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4715A07D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64B3A2B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F10D6B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49190F8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73190FB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09CB23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4220CC4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47387AC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31FB9CF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6966190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54A65D9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10A9FA7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084B06A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DEA093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AA706A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1FB1046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0CC9F45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0AB647E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A1BD2F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7F0F038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57A8077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B6F98F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77B3290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0914AE2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957B553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081BCD6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E79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48EC39D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E79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E79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E79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E79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491B8CF8" w14:textId="77777777" w:rsidTr="005B1077">
        <w:tc>
          <w:tcPr>
            <w:tcW w:w="2500" w:type="pct"/>
            <w:vAlign w:val="center"/>
          </w:tcPr>
          <w:p w14:paraId="1D943BD5" w14:textId="17543F7A" w:rsidR="00ED5F48" w:rsidRPr="00300D22" w:rsidRDefault="00F518E9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138CD370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46168607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24BECF2" w14:textId="0DDE2144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5CDEE10" w14:textId="77342A08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8328FBE" w14:textId="15893272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6C11AC7" w14:textId="38E2FCF9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92D2B52" w14:textId="04327035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74E3B942" w14:textId="4F8916FB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F471C53" w14:textId="7F0E6692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1AB241C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0A3B3AC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5094461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0F9D44D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38D43CD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429B1FC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E773CD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485EA0E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190101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75529F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0519E36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077568A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4F23CB8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5BDAF63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54FB95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6995F40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149638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1B4B6C1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1B6A08F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4A4A86B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49921CC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7922078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6A3A67E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7F8EF76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74BB8B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360D377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68DDFA6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4AF9111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2FAF8CD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C10897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0A2C835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46E8AFB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240C3B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673E11A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4489707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60BD25C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1F6AE86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28255C9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3C3C749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53D6C3C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AEF418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274ADC9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E70099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31547B57" w14:textId="77777777" w:rsidTr="005B1077">
        <w:tc>
          <w:tcPr>
            <w:tcW w:w="2500" w:type="pct"/>
            <w:vAlign w:val="center"/>
          </w:tcPr>
          <w:p w14:paraId="6AE3BB0C" w14:textId="16A703A2" w:rsidR="00ED5F48" w:rsidRPr="00300D22" w:rsidRDefault="00F518E9" w:rsidP="00F700F9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Dicembre</w:t>
            </w:r>
          </w:p>
        </w:tc>
        <w:tc>
          <w:tcPr>
            <w:tcW w:w="2500" w:type="pct"/>
            <w:vAlign w:val="center"/>
          </w:tcPr>
          <w:p w14:paraId="3D8BA562" w14:textId="06FA86EF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1C608AFC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1AA947D" w14:textId="5C62AC74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80F3955" w14:textId="791F033B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B173504" w14:textId="63107274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459C1B2" w14:textId="2ECECA6F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2689FC3" w14:textId="1CBCFF6A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2C5A400" w14:textId="0E76DBA1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03317BA1" w14:textId="1EBBD231" w:rsidR="00C4057C" w:rsidRPr="00300D22" w:rsidRDefault="00F518E9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7C17943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24995E4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5EEBB0E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D24B7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4D3D849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0AEC593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4D96792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515E992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6900419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7F4FCFD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4C6D851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65EBB4C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4AA6890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5966032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4F09DF3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78AC80B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9358D0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67DB9DA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2537725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2D2A426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D467DE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78255DD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659FC7D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7E6776B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CF420E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953C655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782FB5D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3B12848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084E458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417EC8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6DA3675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0A6F6CB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197C5A3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CCE256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0C4ED42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30E07F6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03C50D6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7C782AA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4D6270F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5919869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BA5133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08DE4E7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43F7B5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712EA37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29B48A8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15501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40E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A15501" w:rsidRPr="00300D22" w14:paraId="662CD666" w14:textId="77777777" w:rsidTr="003714CE">
        <w:trPr>
          <w:trHeight w:val="340"/>
        </w:trPr>
        <w:tc>
          <w:tcPr>
            <w:tcW w:w="2500" w:type="pct"/>
            <w:vAlign w:val="center"/>
          </w:tcPr>
          <w:p w14:paraId="5A80B661" w14:textId="77777777" w:rsidR="00A15501" w:rsidRPr="00300D22" w:rsidRDefault="00A15501" w:rsidP="003714CE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Gennaio</w:t>
            </w:r>
          </w:p>
        </w:tc>
        <w:tc>
          <w:tcPr>
            <w:tcW w:w="2500" w:type="pct"/>
            <w:vAlign w:val="center"/>
          </w:tcPr>
          <w:p w14:paraId="16E18EB8" w14:textId="77777777" w:rsidR="00A15501" w:rsidRPr="00300D22" w:rsidRDefault="00A15501" w:rsidP="003714CE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A15501" w:rsidRPr="00300D22" w14:paraId="7A440401" w14:textId="77777777" w:rsidTr="003714CE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6129F1AD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212965E5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4C36D92F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6F36B57D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20DD7F50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bottom"/>
          </w:tcPr>
          <w:p w14:paraId="6C69E020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bottom"/>
          </w:tcPr>
          <w:p w14:paraId="34C81114" w14:textId="77777777" w:rsidR="00A15501" w:rsidRPr="00300D22" w:rsidRDefault="00A15501" w:rsidP="003714CE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A15501" w:rsidRPr="00300D22" w14:paraId="685CC15F" w14:textId="77777777" w:rsidTr="003714CE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E5A8F1B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30B24A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346C31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276D31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94BF07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713B4C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1AFC9E97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A15501" w:rsidRPr="00300D22" w14:paraId="523D0D07" w14:textId="77777777" w:rsidTr="003714CE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9735465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797C55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A3BA53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2FB5C6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5D72E6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0DD910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E4D3026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A15501" w:rsidRPr="00300D22" w14:paraId="2645804B" w14:textId="77777777" w:rsidTr="003714CE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B299C9D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69E90F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1EBCDE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405104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70BB0D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C4CF32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04D731A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A15501" w:rsidRPr="00300D22" w14:paraId="15B750B7" w14:textId="77777777" w:rsidTr="003714CE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3577A89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04C9F0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C3D2CD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B01C8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FFA26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2C48E3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0F51870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A15501" w:rsidRPr="00300D22" w14:paraId="0CA494A3" w14:textId="77777777" w:rsidTr="003714CE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4A02FA8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511C32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B36DAD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835293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03B9A0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F52270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6537116E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A15501" w:rsidRPr="00300D22" w14:paraId="2280A33C" w14:textId="77777777" w:rsidTr="003714CE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0E6E55E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FA0ACF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7D81DE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EBCCE2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1FCC86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F60306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BDEEEEC" w14:textId="77777777" w:rsidR="00A15501" w:rsidRPr="00300D22" w:rsidRDefault="00A15501" w:rsidP="003714CE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p w14:paraId="50D5D5A5" w14:textId="77777777" w:rsidR="00ED5F48" w:rsidRPr="00300D22" w:rsidRDefault="00ED5F48" w:rsidP="00F700F9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300D22" w:rsidSect="00300D22">
      <w:pgSz w:w="11906" w:h="16838" w:code="9"/>
      <w:pgMar w:top="454" w:right="624" w:bottom="45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9C269" w14:textId="77777777" w:rsidR="00996BD4" w:rsidRDefault="00996BD4">
      <w:pPr>
        <w:spacing w:after="0"/>
      </w:pPr>
      <w:r>
        <w:separator/>
      </w:r>
    </w:p>
  </w:endnote>
  <w:endnote w:type="continuationSeparator" w:id="0">
    <w:p w14:paraId="4F3DFFF1" w14:textId="77777777" w:rsidR="00996BD4" w:rsidRDefault="00996B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7D8D3" w14:textId="77777777" w:rsidR="00996BD4" w:rsidRDefault="00996BD4">
      <w:pPr>
        <w:spacing w:after="0"/>
      </w:pPr>
      <w:r>
        <w:separator/>
      </w:r>
    </w:p>
  </w:footnote>
  <w:footnote w:type="continuationSeparator" w:id="0">
    <w:p w14:paraId="3B849DE7" w14:textId="77777777" w:rsidR="00996BD4" w:rsidRDefault="00996B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0F0F3A"/>
    <w:rsid w:val="001274F3"/>
    <w:rsid w:val="00151CCE"/>
    <w:rsid w:val="001B01F9"/>
    <w:rsid w:val="001B7E1A"/>
    <w:rsid w:val="001C41F9"/>
    <w:rsid w:val="001E43CC"/>
    <w:rsid w:val="00240ECD"/>
    <w:rsid w:val="00285C1D"/>
    <w:rsid w:val="0029624B"/>
    <w:rsid w:val="002D7C5A"/>
    <w:rsid w:val="00300D22"/>
    <w:rsid w:val="003327F5"/>
    <w:rsid w:val="00340CAF"/>
    <w:rsid w:val="00381353"/>
    <w:rsid w:val="00390461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B1077"/>
    <w:rsid w:val="005B3EB8"/>
    <w:rsid w:val="005D5149"/>
    <w:rsid w:val="005E656F"/>
    <w:rsid w:val="005E79B7"/>
    <w:rsid w:val="00642A90"/>
    <w:rsid w:val="00667021"/>
    <w:rsid w:val="006974E1"/>
    <w:rsid w:val="006B6899"/>
    <w:rsid w:val="006C0896"/>
    <w:rsid w:val="006D24B7"/>
    <w:rsid w:val="006F513E"/>
    <w:rsid w:val="00740CBB"/>
    <w:rsid w:val="007C0139"/>
    <w:rsid w:val="007D45A1"/>
    <w:rsid w:val="007F564D"/>
    <w:rsid w:val="008B1201"/>
    <w:rsid w:val="008B2AAB"/>
    <w:rsid w:val="008F16F7"/>
    <w:rsid w:val="009164BA"/>
    <w:rsid w:val="009166BD"/>
    <w:rsid w:val="00977AAE"/>
    <w:rsid w:val="00996BD4"/>
    <w:rsid w:val="00996E56"/>
    <w:rsid w:val="00997268"/>
    <w:rsid w:val="009D3F58"/>
    <w:rsid w:val="00A12667"/>
    <w:rsid w:val="00A14581"/>
    <w:rsid w:val="00A15501"/>
    <w:rsid w:val="00A20E4C"/>
    <w:rsid w:val="00AA23D3"/>
    <w:rsid w:val="00AA3C50"/>
    <w:rsid w:val="00AE302A"/>
    <w:rsid w:val="00AE36BB"/>
    <w:rsid w:val="00B30710"/>
    <w:rsid w:val="00B37C7E"/>
    <w:rsid w:val="00B65B09"/>
    <w:rsid w:val="00B85583"/>
    <w:rsid w:val="00B9476B"/>
    <w:rsid w:val="00BA5133"/>
    <w:rsid w:val="00BC2269"/>
    <w:rsid w:val="00BC3952"/>
    <w:rsid w:val="00BD72D6"/>
    <w:rsid w:val="00BE5AB8"/>
    <w:rsid w:val="00BF49DC"/>
    <w:rsid w:val="00C4057C"/>
    <w:rsid w:val="00C44DFB"/>
    <w:rsid w:val="00C47867"/>
    <w:rsid w:val="00C64680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518E9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8F83BFA-5E83-4CC1-9ED3-A0364D75FD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2026-10-03T18:22:00Z</dcterms:created>
  <dcterms:modified xsi:type="dcterms:W3CDTF">2026-10-03T18:22:00Z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