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D5F48" w:rsidRPr="001B7E1A" w14:paraId="50296CB7" w14:textId="77777777" w:rsidTr="005B1077">
        <w:tc>
          <w:tcPr>
            <w:tcW w:w="2500" w:type="pct"/>
            <w:vAlign w:val="center"/>
          </w:tcPr>
          <w:p w14:paraId="254D9321" w14:textId="7ABE154A" w:rsidR="00ED5F48" w:rsidRPr="00F700F9" w:rsidRDefault="008D6E91" w:rsidP="001B7E1A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Settembre</w:t>
            </w:r>
          </w:p>
        </w:tc>
        <w:tc>
          <w:tcPr>
            <w:tcW w:w="2500" w:type="pct"/>
            <w:vAlign w:val="center"/>
          </w:tcPr>
          <w:p w14:paraId="2C122BDC" w14:textId="632737B0" w:rsidR="00ED5F48" w:rsidRPr="00F700F9" w:rsidRDefault="00ED5F48" w:rsidP="001B7E1A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C4057C" w:rsidRPr="001B7E1A" w14:paraId="73D4F18E" w14:textId="77777777" w:rsidTr="005B1077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B71591" w14:textId="6FF1DEC6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</w:rPr>
              <w:t>LUNEDI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34C84" w14:textId="3858D9BA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MARTEDI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B52EC" w14:textId="56E1B43D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MERCOLEDI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8901F3" w14:textId="1B7599E1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GIOVEDI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1C956E" w14:textId="341B70F0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VENERDI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D61C0" w14:textId="191AA97F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SABATO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BBAC7D" w14:textId="02A5C110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DOMENICA</w:t>
            </w:r>
            <w:r w:rsidR="00C4057C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 </w:t>
            </w:r>
          </w:p>
        </w:tc>
      </w:tr>
      <w:tr w:rsidR="00ED5F48" w:rsidRPr="001B7E1A" w14:paraId="166C3811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061936E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MonthStart9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325BF2F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MonthStart9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1E121AC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MonthStart9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1A1452B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MonthStart9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50002BD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MonthStart9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1C251D5F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MonthStart9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40BA254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MonthStart9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0D4D71E7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6DF26D0F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4F6DC35E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5971E8D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373509D8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64B82F8F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2F33752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7A9C10C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1B78E7BE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32CD99AE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1319660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54AB71E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52237B8F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0391010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7E156CF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5471287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1302B2E8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26102F2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1B13AD46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448545C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1C3E707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5E17EB5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1F7134D6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2F9D325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05D3B96E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2047BF6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3B0EC24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2E17E4A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5656157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6CA8E1B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7813CF4E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5491C3D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3171E1FC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6098C93F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42C154A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MonthEnd9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D5F48" w:rsidRPr="001B7E1A" w14:paraId="37EB2D43" w14:textId="77777777" w:rsidTr="005B1077">
        <w:tc>
          <w:tcPr>
            <w:tcW w:w="2500" w:type="pct"/>
            <w:vAlign w:val="center"/>
          </w:tcPr>
          <w:p w14:paraId="08C628AC" w14:textId="66A0AE3C" w:rsidR="00ED5F48" w:rsidRPr="00F700F9" w:rsidRDefault="008D6E91" w:rsidP="001B7E1A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Ottobre</w:t>
            </w:r>
          </w:p>
        </w:tc>
        <w:tc>
          <w:tcPr>
            <w:tcW w:w="2500" w:type="pct"/>
            <w:vAlign w:val="center"/>
          </w:tcPr>
          <w:p w14:paraId="351313CB" w14:textId="2498D26B" w:rsidR="00ED5F48" w:rsidRPr="00F700F9" w:rsidRDefault="00ED5F48" w:rsidP="001B7E1A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C4057C" w:rsidRPr="001B7E1A" w14:paraId="744C85F7" w14:textId="77777777" w:rsidTr="005B1077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8B071" w14:textId="6463D111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</w:rPr>
              <w:t>LUNEDI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25A901" w14:textId="3DA64E3C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MARTEDI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16FEA" w14:textId="5F283A02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MERCOLEDI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BF5B13" w14:textId="6ACCE53B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GIOVEDI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158D24" w14:textId="728423D2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VENERDI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D4827B" w14:textId="2AAD4FD7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SABATO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E91D0" w14:textId="22724976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DOMENICA</w:t>
            </w:r>
            <w:r w:rsidR="00C4057C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 </w:t>
            </w:r>
          </w:p>
        </w:tc>
      </w:tr>
      <w:tr w:rsidR="00ED5F48" w:rsidRPr="001B7E1A" w14:paraId="5381513E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44EDC25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5E4047E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7F58067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2376284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73C84F36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392A4CB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130D41E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721964FC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62976D2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5458A348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3D432AC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66A752E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650753D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649BE418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1659843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4715A07D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5241954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1C36047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78973BF6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3A8E8F1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1E1D9BBF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43F8AB3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0B38B1B6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031FB9CF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2410A16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462E375F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3B2ABA98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02FEC39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11A46E8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12F0580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0D5165E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70CC9F45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5914711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51FD7F3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6CD76C5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5D51177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5A0E0C7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754B2B28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6E7BEB4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1957B553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2C29BC4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5C737DF6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585F82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D5F48" w:rsidRPr="001B7E1A" w14:paraId="491B8CF8" w14:textId="77777777" w:rsidTr="005B1077">
        <w:tc>
          <w:tcPr>
            <w:tcW w:w="2500" w:type="pct"/>
            <w:vAlign w:val="center"/>
          </w:tcPr>
          <w:p w14:paraId="1D943BD5" w14:textId="3C0399AE" w:rsidR="00ED5F48" w:rsidRPr="00F700F9" w:rsidRDefault="008D6E91" w:rsidP="001B7E1A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Novembre</w:t>
            </w:r>
          </w:p>
        </w:tc>
        <w:tc>
          <w:tcPr>
            <w:tcW w:w="2500" w:type="pct"/>
            <w:vAlign w:val="center"/>
          </w:tcPr>
          <w:p w14:paraId="5AC816B2" w14:textId="6C5148A4" w:rsidR="00ED5F48" w:rsidRPr="00F700F9" w:rsidRDefault="00ED5F48" w:rsidP="001B7E1A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C4057C" w:rsidRPr="001B7E1A" w14:paraId="46168607" w14:textId="77777777" w:rsidTr="005B1077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BECF2" w14:textId="2CCBA2BD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</w:rPr>
              <w:t>LUNEDI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DEE10" w14:textId="126F4926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MARTEDI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28FBE" w14:textId="16337377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MERCOLEDI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11AC7" w14:textId="2984F742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GIOVEDI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D2B52" w14:textId="270FD925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VENERDI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3B942" w14:textId="11BB86BE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SABATO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71C53" w14:textId="5CB710F7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DOMENICA</w:t>
            </w:r>
            <w:r w:rsidR="00C4057C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 </w:t>
            </w:r>
          </w:p>
        </w:tc>
      </w:tr>
      <w:tr w:rsidR="00ED5F48" w:rsidRPr="001B7E1A" w14:paraId="1AB241C6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50B4CD4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2F4135F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B16A25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458B368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5FCEA66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4860F0C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3EDB2BDF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4B7891A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1190101B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1CA878C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470470B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1DC8EFF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789C371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0BCF673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64E8803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79008EC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71496383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258087A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32313C38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1CE5766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58B1D16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0F1812A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0EC0E756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1AB50AA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074BB8BF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0545F816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26066EC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0B9C28E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325E4BA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4B673F9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3C3E521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46A3BE7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3240C3B6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77409D2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755EF2E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6907080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42F2F82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68500DE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2D12F52F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0D923F8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1AEF418B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1F908E8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045E8C9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D5F48" w:rsidRPr="001B7E1A" w14:paraId="31547B57" w14:textId="77777777" w:rsidTr="005B1077">
        <w:tc>
          <w:tcPr>
            <w:tcW w:w="2500" w:type="pct"/>
            <w:vAlign w:val="center"/>
          </w:tcPr>
          <w:p w14:paraId="6AE3BB0C" w14:textId="2EFD8951" w:rsidR="00ED5F48" w:rsidRPr="00F700F9" w:rsidRDefault="008D6E91" w:rsidP="00F700F9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Dicembre</w:t>
            </w:r>
          </w:p>
        </w:tc>
        <w:tc>
          <w:tcPr>
            <w:tcW w:w="2500" w:type="pct"/>
            <w:vAlign w:val="center"/>
          </w:tcPr>
          <w:p w14:paraId="3D8BA562" w14:textId="5E4DDA37" w:rsidR="00ED5F48" w:rsidRPr="00F700F9" w:rsidRDefault="00ED5F48" w:rsidP="001B7E1A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C4057C" w:rsidRPr="001B7E1A" w14:paraId="1C608AFC" w14:textId="77777777" w:rsidTr="005B1077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A947D" w14:textId="718742CE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</w:rPr>
              <w:t>LUNEDI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F3955" w14:textId="438E2EE6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MARTEDI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73504" w14:textId="36EF0B14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MERCOLEDI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59C1B2" w14:textId="5D8BAF20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GIOVEDI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89FC3" w14:textId="6F56E5C0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VENERDI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5A400" w14:textId="715F08C9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SABATO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17BA1" w14:textId="45998BB6" w:rsidR="00C4057C" w:rsidRPr="001B7E1A" w:rsidRDefault="008D6E91" w:rsidP="00C4057C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DOMENICA</w:t>
            </w:r>
            <w:r w:rsidR="00C4057C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 </w:t>
            </w:r>
          </w:p>
        </w:tc>
      </w:tr>
      <w:tr w:rsidR="00ED5F48" w:rsidRPr="001B7E1A" w14:paraId="7C17943B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C0A191" w14:textId="63BE688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1ED505EF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216BC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7213895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4736FEE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3EF0F7E8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6ECF4" w14:textId="44450876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D4833" w14:textId="0BBC9D1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07F4FCFD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000FB4B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348FB83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56EA5AAE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2982B3FF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33197D4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163EF40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5D4A8EF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67DB9DAF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7785855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6A251CE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1CBABB92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0C1CE50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47D2818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52F2B9AD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1778363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5B1077" w14:paraId="2953C655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6697688B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65D4F04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0742B1A0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685CB58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6AE173D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67313C2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5B0F7AB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5CCE256B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29A7B0BE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6D5AA2CC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51AF525A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5FEA52D3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1D8264E5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38F85986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39F91249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D5F48" w:rsidRPr="001B7E1A" w14:paraId="043F7B53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5AD1D9B1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0ED6D1F4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8D6E91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95D5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1B7E1A" w:rsidRDefault="00ED5F48" w:rsidP="001B7E1A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50D5D5A5" w14:textId="77777777" w:rsidR="00ED5F48" w:rsidRPr="00F700F9" w:rsidRDefault="00ED5F48" w:rsidP="00F700F9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F700F9" w:rsidSect="00F700F9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0C06A" w14:textId="77777777" w:rsidR="003732DB" w:rsidRDefault="003732DB">
      <w:pPr>
        <w:spacing w:after="0"/>
      </w:pPr>
      <w:r>
        <w:separator/>
      </w:r>
    </w:p>
  </w:endnote>
  <w:endnote w:type="continuationSeparator" w:id="0">
    <w:p w14:paraId="4C0664B0" w14:textId="77777777" w:rsidR="003732DB" w:rsidRDefault="003732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E07E8" w14:textId="77777777" w:rsidR="003732DB" w:rsidRDefault="003732DB">
      <w:pPr>
        <w:spacing w:after="0"/>
      </w:pPr>
      <w:r>
        <w:separator/>
      </w:r>
    </w:p>
  </w:footnote>
  <w:footnote w:type="continuationSeparator" w:id="0">
    <w:p w14:paraId="6237F23B" w14:textId="77777777" w:rsidR="003732DB" w:rsidRDefault="003732D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0AA2"/>
    <w:rsid w:val="00097A25"/>
    <w:rsid w:val="000A5A57"/>
    <w:rsid w:val="001274F3"/>
    <w:rsid w:val="00151CCE"/>
    <w:rsid w:val="001B01F9"/>
    <w:rsid w:val="001B7E1A"/>
    <w:rsid w:val="001C41F9"/>
    <w:rsid w:val="00216BC1"/>
    <w:rsid w:val="00285C1D"/>
    <w:rsid w:val="0029624B"/>
    <w:rsid w:val="002D7C5A"/>
    <w:rsid w:val="003327F5"/>
    <w:rsid w:val="00340CAF"/>
    <w:rsid w:val="003732DB"/>
    <w:rsid w:val="00381353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85F82"/>
    <w:rsid w:val="005923AC"/>
    <w:rsid w:val="005B1077"/>
    <w:rsid w:val="005D5149"/>
    <w:rsid w:val="005E656F"/>
    <w:rsid w:val="006331AE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B1201"/>
    <w:rsid w:val="008D6E91"/>
    <w:rsid w:val="008F16F7"/>
    <w:rsid w:val="0090207F"/>
    <w:rsid w:val="009164BA"/>
    <w:rsid w:val="009166BD"/>
    <w:rsid w:val="00977AAE"/>
    <w:rsid w:val="00996E56"/>
    <w:rsid w:val="00997268"/>
    <w:rsid w:val="009B49BE"/>
    <w:rsid w:val="009D3F58"/>
    <w:rsid w:val="00A12667"/>
    <w:rsid w:val="00A14581"/>
    <w:rsid w:val="00A20E4C"/>
    <w:rsid w:val="00A6274D"/>
    <w:rsid w:val="00AA23D3"/>
    <w:rsid w:val="00AA3C50"/>
    <w:rsid w:val="00AE302A"/>
    <w:rsid w:val="00AE36BB"/>
    <w:rsid w:val="00B16A25"/>
    <w:rsid w:val="00B37C7E"/>
    <w:rsid w:val="00B65B09"/>
    <w:rsid w:val="00B85583"/>
    <w:rsid w:val="00B9476B"/>
    <w:rsid w:val="00BC2269"/>
    <w:rsid w:val="00BC3952"/>
    <w:rsid w:val="00BD72D6"/>
    <w:rsid w:val="00BE5AB8"/>
    <w:rsid w:val="00BF49DC"/>
    <w:rsid w:val="00C4057C"/>
    <w:rsid w:val="00C44DFB"/>
    <w:rsid w:val="00C64680"/>
    <w:rsid w:val="00C6519B"/>
    <w:rsid w:val="00C70F21"/>
    <w:rsid w:val="00C7354B"/>
    <w:rsid w:val="00C800AA"/>
    <w:rsid w:val="00C91F9B"/>
    <w:rsid w:val="00D95D5B"/>
    <w:rsid w:val="00DB6B33"/>
    <w:rsid w:val="00DC2181"/>
    <w:rsid w:val="00DE32AC"/>
    <w:rsid w:val="00DE3363"/>
    <w:rsid w:val="00E1407A"/>
    <w:rsid w:val="00E33F1A"/>
    <w:rsid w:val="00E50BDE"/>
    <w:rsid w:val="00E774CD"/>
    <w:rsid w:val="00E77808"/>
    <w:rsid w:val="00E77E04"/>
    <w:rsid w:val="00E77E1D"/>
    <w:rsid w:val="00E97684"/>
    <w:rsid w:val="00ED5F48"/>
    <w:rsid w:val="00ED75B6"/>
    <w:rsid w:val="00F700F9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1196</Words>
  <Characters>6820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2026-10-07T08:00:00Z</dcterms:created>
  <dcterms:modified xsi:type="dcterms:W3CDTF">2026-10-07T08:00:00Z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